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AC7BFD" w:rsidRDefault="00D0061B" w:rsidP="00EC5A8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394335</wp:posOffset>
                </wp:positionH>
                <wp:positionV relativeFrom="page">
                  <wp:posOffset>688340</wp:posOffset>
                </wp:positionV>
                <wp:extent cx="2613025" cy="6845300"/>
                <wp:effectExtent l="0" t="0" r="15875" b="1270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684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C1C" w:rsidRPr="007A4DC8" w:rsidRDefault="00BB1C1C" w:rsidP="00E309AB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spacing w:val="-10"/>
                                <w:sz w:val="17"/>
                                <w:szCs w:val="17"/>
                              </w:rPr>
                            </w:pPr>
                            <w:r w:rsidRPr="007A4DC8">
                              <w:rPr>
                                <w:spacing w:val="-10"/>
                                <w:sz w:val="17"/>
                                <w:szCs w:val="17"/>
                              </w:rPr>
                              <w:t>Over</w:t>
                            </w:r>
                            <w:r w:rsidR="004E1DD9" w:rsidRPr="007A4DC8">
                              <w:rPr>
                                <w:spacing w:val="-10"/>
                                <w:sz w:val="17"/>
                                <w:szCs w:val="17"/>
                              </w:rPr>
                              <w:t xml:space="preserve"> 2</w:t>
                            </w:r>
                            <w:r w:rsidRPr="007A4DC8">
                              <w:rPr>
                                <w:spacing w:val="-10"/>
                                <w:sz w:val="17"/>
                                <w:szCs w:val="17"/>
                              </w:rPr>
                              <w:t>3</w:t>
                            </w:r>
                            <w:r w:rsidR="00F57A63" w:rsidRPr="007A4DC8">
                              <w:rPr>
                                <w:spacing w:val="-10"/>
                                <w:sz w:val="17"/>
                                <w:szCs w:val="17"/>
                              </w:rPr>
                              <w:t>2</w:t>
                            </w:r>
                            <w:r w:rsidR="004E1DD9" w:rsidRPr="007A4DC8">
                              <w:rPr>
                                <w:spacing w:val="-10"/>
                                <w:sz w:val="17"/>
                                <w:szCs w:val="17"/>
                              </w:rPr>
                              <w:t xml:space="preserve">,000 women and </w:t>
                            </w:r>
                            <w:r w:rsidR="00F57A63" w:rsidRPr="007A4DC8">
                              <w:rPr>
                                <w:spacing w:val="-10"/>
                                <w:sz w:val="17"/>
                                <w:szCs w:val="17"/>
                              </w:rPr>
                              <w:t>2,3</w:t>
                            </w:r>
                            <w:r w:rsidR="004E1DD9" w:rsidRPr="007A4DC8">
                              <w:rPr>
                                <w:spacing w:val="-10"/>
                                <w:sz w:val="17"/>
                                <w:szCs w:val="17"/>
                              </w:rPr>
                              <w:t>00 men will be diagnosed with breast cancer in the U.</w:t>
                            </w:r>
                            <w:r w:rsidR="007A4DC8" w:rsidRPr="007A4DC8">
                              <w:rPr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4E1DD9" w:rsidRPr="007A4DC8">
                              <w:rPr>
                                <w:spacing w:val="-10"/>
                                <w:sz w:val="17"/>
                                <w:szCs w:val="17"/>
                              </w:rPr>
                              <w:t>S. in 201</w:t>
                            </w:r>
                            <w:r w:rsidR="00F57A63" w:rsidRPr="007A4DC8">
                              <w:rPr>
                                <w:spacing w:val="-10"/>
                                <w:sz w:val="17"/>
                                <w:szCs w:val="17"/>
                              </w:rPr>
                              <w:t>4</w:t>
                            </w:r>
                            <w:r w:rsidR="004E1DD9" w:rsidRPr="007A4DC8">
                              <w:rPr>
                                <w:spacing w:val="-10"/>
                                <w:sz w:val="17"/>
                                <w:szCs w:val="17"/>
                              </w:rPr>
                              <w:t>;</w:t>
                            </w:r>
                            <w:r w:rsidRPr="007A4DC8">
                              <w:rPr>
                                <w:spacing w:val="-10"/>
                                <w:sz w:val="17"/>
                                <w:szCs w:val="17"/>
                              </w:rPr>
                              <w:t xml:space="preserve"> 27 new cases are diagnosed every hour of every day.</w:t>
                            </w:r>
                            <w:r w:rsidR="004E1DD9" w:rsidRPr="007A4DC8">
                              <w:rPr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4E1DD9" w:rsidRPr="00BB1C1C" w:rsidRDefault="004E1DD9" w:rsidP="00E309AB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sz w:val="17"/>
                                <w:szCs w:val="17"/>
                              </w:rPr>
                            </w:pPr>
                            <w:r w:rsidRPr="00BB1C1C">
                              <w:rPr>
                                <w:sz w:val="17"/>
                                <w:szCs w:val="17"/>
                              </w:rPr>
                              <w:t xml:space="preserve">80-85% </w:t>
                            </w:r>
                            <w:r w:rsidR="00E309AB">
                              <w:rPr>
                                <w:sz w:val="17"/>
                                <w:szCs w:val="17"/>
                              </w:rPr>
                              <w:t xml:space="preserve">of </w:t>
                            </w:r>
                            <w:r w:rsidR="00BB1C1C">
                              <w:rPr>
                                <w:sz w:val="17"/>
                                <w:szCs w:val="17"/>
                              </w:rPr>
                              <w:t>diagnoses</w:t>
                            </w:r>
                            <w:r w:rsidRPr="00BB1C1C">
                              <w:rPr>
                                <w:sz w:val="17"/>
                                <w:szCs w:val="17"/>
                              </w:rPr>
                              <w:t xml:space="preserve"> have no family history.</w:t>
                            </w:r>
                          </w:p>
                          <w:p w:rsidR="00BB1C1C" w:rsidRPr="006A135E" w:rsidRDefault="00F57A63" w:rsidP="00E309AB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Every 13 minutes 1 woman in the U. S. dies of breast cancer, almost 40,000</w:t>
                            </w:r>
                            <w:r w:rsidR="007A4DC8">
                              <w:rPr>
                                <w:sz w:val="17"/>
                                <w:szCs w:val="17"/>
                              </w:rPr>
                              <w:t xml:space="preserve"> a year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4E1DD9" w:rsidRPr="006A135E" w:rsidRDefault="004E1DD9" w:rsidP="00E309AB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In 201</w:t>
                            </w:r>
                            <w:r w:rsidR="00F57A63">
                              <w:rPr>
                                <w:sz w:val="17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there were more than </w:t>
                            </w:r>
                            <w:r w:rsidR="00F57A63">
                              <w:rPr>
                                <w:sz w:val="17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million breast cancer survivors in the </w:t>
                            </w:r>
                            <w:r w:rsidR="00BB1C1C">
                              <w:rPr>
                                <w:sz w:val="17"/>
                                <w:szCs w:val="17"/>
                              </w:rPr>
                              <w:t>U. S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4E1DD9" w:rsidRPr="007A4DC8" w:rsidRDefault="004E1DD9" w:rsidP="00E309AB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spacing w:val="-10"/>
                                <w:sz w:val="17"/>
                                <w:szCs w:val="17"/>
                              </w:rPr>
                            </w:pPr>
                            <w:r w:rsidRPr="007A4DC8">
                              <w:rPr>
                                <w:spacing w:val="-10"/>
                                <w:sz w:val="17"/>
                                <w:szCs w:val="17"/>
                              </w:rPr>
                              <w:t>1 out of 8 women will be diagnosed with breast cancer.</w:t>
                            </w:r>
                          </w:p>
                          <w:p w:rsidR="004E1DD9" w:rsidRPr="006A135E" w:rsidRDefault="004E1DD9" w:rsidP="006C29CA">
                            <w:pPr>
                              <w:spacing w:before="60"/>
                              <w:ind w:firstLine="270"/>
                              <w:rPr>
                                <w:sz w:val="17"/>
                                <w:szCs w:val="17"/>
                              </w:rPr>
                            </w:pP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I have been an advocate of breast cancer awareness for the past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2</w:t>
                            </w:r>
                            <w:r w:rsidR="00F57A63">
                              <w:rPr>
                                <w:sz w:val="17"/>
                                <w:szCs w:val="17"/>
                              </w:rPr>
                              <w:t>4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 years. On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September 18, 2006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 after my annual mammogram, I was 1 of the 8.</w:t>
                            </w:r>
                          </w:p>
                          <w:p w:rsidR="004E1DD9" w:rsidRPr="006A135E" w:rsidRDefault="004E1DD9" w:rsidP="006C29CA">
                            <w:pPr>
                              <w:spacing w:before="60"/>
                              <w:ind w:firstLine="270"/>
                              <w:rPr>
                                <w:sz w:val="17"/>
                                <w:szCs w:val="17"/>
                              </w:rPr>
                            </w:pP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Bowling to Beat Breast Cancer, Inc. was formed to raise money to support breast cancer patients of Duluth-Superior hospitals. Along with promoting breast cancer awareness, this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fundraiser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 will be held annually to raise money to continually purchase the book </w:t>
                            </w:r>
                            <w:r w:rsidRPr="006A135E"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>Chicken Soup for the Breast Cancer Survivor’s Soul.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 To date, </w:t>
                            </w:r>
                            <w:r w:rsidR="007A4DC8">
                              <w:rPr>
                                <w:sz w:val="17"/>
                                <w:szCs w:val="17"/>
                              </w:rPr>
                              <w:t xml:space="preserve">over </w:t>
                            </w:r>
                            <w:r w:rsidR="00614035">
                              <w:rPr>
                                <w:sz w:val="17"/>
                                <w:szCs w:val="17"/>
                              </w:rPr>
                              <w:t>1,</w:t>
                            </w:r>
                            <w:r w:rsidR="00F57A63">
                              <w:rPr>
                                <w:sz w:val="17"/>
                                <w:szCs w:val="17"/>
                              </w:rPr>
                              <w:t>9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00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 books have been distributed to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Essentia Health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>, St. Luke’s, and other breast cancer awareness functions. This book has made a great impact in my acceptance of breast cancer. My hope is that other breast cancer patients will find the same comfort that this book continues to give me.</w:t>
                            </w:r>
                          </w:p>
                          <w:p w:rsidR="004E1DD9" w:rsidRPr="006A135E" w:rsidRDefault="004E1DD9" w:rsidP="006C29CA">
                            <w:pPr>
                              <w:spacing w:before="60"/>
                              <w:ind w:firstLine="270"/>
                              <w:rPr>
                                <w:sz w:val="17"/>
                                <w:szCs w:val="17"/>
                              </w:rPr>
                            </w:pP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The </w:t>
                            </w:r>
                            <w:r w:rsidR="00F57A63">
                              <w:rPr>
                                <w:sz w:val="17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th a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nnual Bowling to Beat Breast Cancer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event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 held in October 20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</w:t>
                            </w:r>
                            <w:r w:rsidR="00F57A63">
                              <w:rPr>
                                <w:sz w:val="17"/>
                                <w:szCs w:val="17"/>
                              </w:rPr>
                              <w:t>3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614035">
                              <w:rPr>
                                <w:sz w:val="17"/>
                                <w:szCs w:val="17"/>
                              </w:rPr>
                              <w:t>raised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614035">
                              <w:rPr>
                                <w:sz w:val="17"/>
                                <w:szCs w:val="17"/>
                              </w:rPr>
                              <w:t>over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>$</w:t>
                            </w:r>
                            <w:r w:rsidR="00F57A63">
                              <w:rPr>
                                <w:sz w:val="17"/>
                                <w:szCs w:val="17"/>
                              </w:rPr>
                              <w:t>20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>,000, bringing total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funds raised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 to</w:t>
                            </w:r>
                            <w:r w:rsidR="00614035">
                              <w:rPr>
                                <w:sz w:val="17"/>
                                <w:szCs w:val="17"/>
                              </w:rPr>
                              <w:t xml:space="preserve"> over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 $</w:t>
                            </w:r>
                            <w:r w:rsidR="00F57A63">
                              <w:rPr>
                                <w:sz w:val="17"/>
                                <w:szCs w:val="17"/>
                              </w:rPr>
                              <w:t>9</w:t>
                            </w:r>
                            <w:r w:rsidR="00614035">
                              <w:rPr>
                                <w:sz w:val="17"/>
                                <w:szCs w:val="17"/>
                              </w:rPr>
                              <w:t>6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>,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000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>. Bowling to Beat Breast Cancer, Inc. became a non-profit 509(a) (2) on April 1, 2008.</w:t>
                            </w:r>
                          </w:p>
                          <w:p w:rsidR="004E1DD9" w:rsidRPr="006A135E" w:rsidRDefault="004E1DD9" w:rsidP="006C29CA">
                            <w:pPr>
                              <w:spacing w:before="60"/>
                              <w:ind w:firstLine="270"/>
                              <w:rPr>
                                <w:sz w:val="17"/>
                                <w:szCs w:val="17"/>
                              </w:rPr>
                            </w:pP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I wish I could name and thank all the people who have and continue to give me encouragement and support. The list is endless; however, I believe you know who you are. I hope I can someday touch your life as you have touched mine. This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event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 would not be possible without my “Fab Five.” A special thank you goes to </w:t>
                            </w:r>
                            <w:smartTag w:uri="urn:schemas-microsoft-com:office:smarttags" w:element="PersonName">
                              <w:r w:rsidRPr="006A135E">
                                <w:rPr>
                                  <w:sz w:val="17"/>
                                  <w:szCs w:val="17"/>
                                </w:rPr>
                                <w:t>Barb Lucia</w:t>
                              </w:r>
                            </w:smartTag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, Cindy Miller, Moe Miller, Pam Savoy, and Janice Stack. These five fabulous women have made me realize that I am </w:t>
                            </w:r>
                            <w:r w:rsidRPr="006A135E"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>not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 and will </w:t>
                            </w:r>
                            <w:r w:rsidRPr="006A135E"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>never</w:t>
                            </w:r>
                            <w:r w:rsidRPr="006A135E">
                              <w:rPr>
                                <w:sz w:val="17"/>
                                <w:szCs w:val="17"/>
                              </w:rPr>
                              <w:t xml:space="preserve"> be alone.</w:t>
                            </w:r>
                          </w:p>
                          <w:p w:rsidR="004E1DD9" w:rsidRPr="006A135E" w:rsidRDefault="004E1DD9" w:rsidP="006A135E">
                            <w:pPr>
                              <w:spacing w:before="60"/>
                              <w:ind w:firstLine="187"/>
                              <w:rPr>
                                <w:sz w:val="17"/>
                                <w:szCs w:val="17"/>
                              </w:rPr>
                            </w:pPr>
                            <w:r w:rsidRPr="006A135E">
                              <w:rPr>
                                <w:sz w:val="17"/>
                                <w:szCs w:val="17"/>
                              </w:rPr>
                              <w:t>Thank you and make it a great day!</w:t>
                            </w:r>
                          </w:p>
                          <w:p w:rsidR="004E1DD9" w:rsidRPr="00864D78" w:rsidRDefault="00F57A63" w:rsidP="002A2E1B">
                            <w:pPr>
                              <w:spacing w:before="60"/>
                              <w:ind w:left="90" w:firstLine="36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2047240" cy="1078230"/>
                                  <wp:effectExtent l="0" t="0" r="0" b="7620"/>
                                  <wp:docPr id="1" name="Picture 1" descr="FAB_5_&amp;_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AB_5_&amp;_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240" cy="1078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1.05pt;margin-top:54.2pt;width:205.75pt;height:539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" filled="f" stroked="f">
                <v:textbox inset="0,0,0,0">
                  <w:txbxContent>
                    <w:p w:rsidR="00BB1C1C" w:rsidRPr="007A4DC8" w:rsidRDefault="00BB1C1C" w:rsidP="00E309AB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clear" w:pos="360"/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spacing w:val="-10"/>
                          <w:sz w:val="17"/>
                          <w:szCs w:val="17"/>
                        </w:rPr>
                      </w:pPr>
                      <w:r w:rsidRPr="007A4DC8">
                        <w:rPr>
                          <w:spacing w:val="-10"/>
                          <w:sz w:val="17"/>
                          <w:szCs w:val="17"/>
                        </w:rPr>
                        <w:t>Over</w:t>
                      </w:r>
                      <w:r w:rsidR="004E1DD9" w:rsidRPr="007A4DC8">
                        <w:rPr>
                          <w:spacing w:val="-10"/>
                          <w:sz w:val="17"/>
                          <w:szCs w:val="17"/>
                        </w:rPr>
                        <w:t xml:space="preserve"> 2</w:t>
                      </w:r>
                      <w:r w:rsidRPr="007A4DC8">
                        <w:rPr>
                          <w:spacing w:val="-10"/>
                          <w:sz w:val="17"/>
                          <w:szCs w:val="17"/>
                        </w:rPr>
                        <w:t>3</w:t>
                      </w:r>
                      <w:r w:rsidR="00F57A63" w:rsidRPr="007A4DC8">
                        <w:rPr>
                          <w:spacing w:val="-10"/>
                          <w:sz w:val="17"/>
                          <w:szCs w:val="17"/>
                        </w:rPr>
                        <w:t>2</w:t>
                      </w:r>
                      <w:r w:rsidR="004E1DD9" w:rsidRPr="007A4DC8">
                        <w:rPr>
                          <w:spacing w:val="-10"/>
                          <w:sz w:val="17"/>
                          <w:szCs w:val="17"/>
                        </w:rPr>
                        <w:t xml:space="preserve">,000 women and </w:t>
                      </w:r>
                      <w:r w:rsidR="00F57A63" w:rsidRPr="007A4DC8">
                        <w:rPr>
                          <w:spacing w:val="-10"/>
                          <w:sz w:val="17"/>
                          <w:szCs w:val="17"/>
                        </w:rPr>
                        <w:t>2,3</w:t>
                      </w:r>
                      <w:r w:rsidR="004E1DD9" w:rsidRPr="007A4DC8">
                        <w:rPr>
                          <w:spacing w:val="-10"/>
                          <w:sz w:val="17"/>
                          <w:szCs w:val="17"/>
                        </w:rPr>
                        <w:t>00 men will be diagnosed with breast cancer in the U.</w:t>
                      </w:r>
                      <w:r w:rsidR="007A4DC8" w:rsidRPr="007A4DC8">
                        <w:rPr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="004E1DD9" w:rsidRPr="007A4DC8">
                        <w:rPr>
                          <w:spacing w:val="-10"/>
                          <w:sz w:val="17"/>
                          <w:szCs w:val="17"/>
                        </w:rPr>
                        <w:t>S. in 201</w:t>
                      </w:r>
                      <w:r w:rsidR="00F57A63" w:rsidRPr="007A4DC8">
                        <w:rPr>
                          <w:spacing w:val="-10"/>
                          <w:sz w:val="17"/>
                          <w:szCs w:val="17"/>
                        </w:rPr>
                        <w:t>4</w:t>
                      </w:r>
                      <w:r w:rsidR="004E1DD9" w:rsidRPr="007A4DC8">
                        <w:rPr>
                          <w:spacing w:val="-10"/>
                          <w:sz w:val="17"/>
                          <w:szCs w:val="17"/>
                        </w:rPr>
                        <w:t>;</w:t>
                      </w:r>
                      <w:r w:rsidRPr="007A4DC8">
                        <w:rPr>
                          <w:spacing w:val="-10"/>
                          <w:sz w:val="17"/>
                          <w:szCs w:val="17"/>
                        </w:rPr>
                        <w:t xml:space="preserve"> 27 new cases are diagnosed every hour of every day.</w:t>
                      </w:r>
                      <w:r w:rsidR="004E1DD9" w:rsidRPr="007A4DC8">
                        <w:rPr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</w:p>
                    <w:p w:rsidR="004E1DD9" w:rsidRPr="00BB1C1C" w:rsidRDefault="004E1DD9" w:rsidP="00E309AB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clear" w:pos="360"/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sz w:val="17"/>
                          <w:szCs w:val="17"/>
                        </w:rPr>
                      </w:pPr>
                      <w:r w:rsidRPr="00BB1C1C">
                        <w:rPr>
                          <w:sz w:val="17"/>
                          <w:szCs w:val="17"/>
                        </w:rPr>
                        <w:t xml:space="preserve">80-85% </w:t>
                      </w:r>
                      <w:r w:rsidR="00E309AB">
                        <w:rPr>
                          <w:sz w:val="17"/>
                          <w:szCs w:val="17"/>
                        </w:rPr>
                        <w:t xml:space="preserve">of </w:t>
                      </w:r>
                      <w:r w:rsidR="00BB1C1C">
                        <w:rPr>
                          <w:sz w:val="17"/>
                          <w:szCs w:val="17"/>
                        </w:rPr>
                        <w:t>diagnoses</w:t>
                      </w:r>
                      <w:r w:rsidRPr="00BB1C1C">
                        <w:rPr>
                          <w:sz w:val="17"/>
                          <w:szCs w:val="17"/>
                        </w:rPr>
                        <w:t xml:space="preserve"> have no family history.</w:t>
                      </w:r>
                    </w:p>
                    <w:p w:rsidR="00BB1C1C" w:rsidRPr="006A135E" w:rsidRDefault="00F57A63" w:rsidP="00E309AB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clear" w:pos="360"/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Every 13 minutes 1 woman in the U. S. dies of breast cancer, almost 40,000</w:t>
                      </w:r>
                      <w:r w:rsidR="007A4DC8">
                        <w:rPr>
                          <w:sz w:val="17"/>
                          <w:szCs w:val="17"/>
                        </w:rPr>
                        <w:t xml:space="preserve"> a year</w:t>
                      </w:r>
                      <w:r>
                        <w:rPr>
                          <w:sz w:val="17"/>
                          <w:szCs w:val="17"/>
                        </w:rPr>
                        <w:t>.</w:t>
                      </w:r>
                    </w:p>
                    <w:p w:rsidR="004E1DD9" w:rsidRPr="006A135E" w:rsidRDefault="004E1DD9" w:rsidP="00E309AB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clear" w:pos="360"/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In 201</w:t>
                      </w:r>
                      <w:r w:rsidR="00F57A63">
                        <w:rPr>
                          <w:sz w:val="17"/>
                          <w:szCs w:val="17"/>
                        </w:rPr>
                        <w:t>3</w:t>
                      </w:r>
                      <w:r>
                        <w:rPr>
                          <w:sz w:val="17"/>
                          <w:szCs w:val="17"/>
                        </w:rPr>
                        <w:t xml:space="preserve"> there were more than </w:t>
                      </w:r>
                      <w:r w:rsidR="00F57A63">
                        <w:rPr>
                          <w:sz w:val="17"/>
                          <w:szCs w:val="17"/>
                        </w:rPr>
                        <w:t>3</w:t>
                      </w:r>
                      <w:r>
                        <w:rPr>
                          <w:sz w:val="17"/>
                          <w:szCs w:val="17"/>
                        </w:rPr>
                        <w:t xml:space="preserve"> million breast cancer survivors in the </w:t>
                      </w:r>
                      <w:r w:rsidR="00BB1C1C">
                        <w:rPr>
                          <w:sz w:val="17"/>
                          <w:szCs w:val="17"/>
                        </w:rPr>
                        <w:t>U. S</w:t>
                      </w:r>
                      <w:r>
                        <w:rPr>
                          <w:sz w:val="17"/>
                          <w:szCs w:val="17"/>
                        </w:rPr>
                        <w:t>.</w:t>
                      </w:r>
                    </w:p>
                    <w:p w:rsidR="004E1DD9" w:rsidRPr="007A4DC8" w:rsidRDefault="004E1DD9" w:rsidP="00E309AB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clear" w:pos="360"/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spacing w:val="-10"/>
                          <w:sz w:val="17"/>
                          <w:szCs w:val="17"/>
                        </w:rPr>
                      </w:pPr>
                      <w:r w:rsidRPr="007A4DC8">
                        <w:rPr>
                          <w:spacing w:val="-10"/>
                          <w:sz w:val="17"/>
                          <w:szCs w:val="17"/>
                        </w:rPr>
                        <w:t>1 out of 8 women will be diagnosed with breast cancer.</w:t>
                      </w:r>
                    </w:p>
                    <w:p w:rsidR="004E1DD9" w:rsidRPr="006A135E" w:rsidRDefault="004E1DD9" w:rsidP="006C29CA">
                      <w:pPr>
                        <w:spacing w:before="60"/>
                        <w:ind w:firstLine="270"/>
                        <w:rPr>
                          <w:sz w:val="17"/>
                          <w:szCs w:val="17"/>
                        </w:rPr>
                      </w:pPr>
                      <w:r w:rsidRPr="006A135E">
                        <w:rPr>
                          <w:sz w:val="17"/>
                          <w:szCs w:val="17"/>
                        </w:rPr>
                        <w:t xml:space="preserve">I have been an advocate of breast cancer awareness for the past </w:t>
                      </w:r>
                      <w:r>
                        <w:rPr>
                          <w:sz w:val="17"/>
                          <w:szCs w:val="17"/>
                        </w:rPr>
                        <w:t>2</w:t>
                      </w:r>
                      <w:r w:rsidR="00F57A63">
                        <w:rPr>
                          <w:sz w:val="17"/>
                          <w:szCs w:val="17"/>
                        </w:rPr>
                        <w:t>4</w:t>
                      </w:r>
                      <w:r w:rsidRPr="006A135E">
                        <w:rPr>
                          <w:sz w:val="17"/>
                          <w:szCs w:val="17"/>
                        </w:rPr>
                        <w:t xml:space="preserve"> years. On </w:t>
                      </w:r>
                      <w:r>
                        <w:rPr>
                          <w:sz w:val="17"/>
                          <w:szCs w:val="17"/>
                        </w:rPr>
                        <w:t>September 18, 2006</w:t>
                      </w:r>
                      <w:r w:rsidRPr="006A135E">
                        <w:rPr>
                          <w:sz w:val="17"/>
                          <w:szCs w:val="17"/>
                        </w:rPr>
                        <w:t xml:space="preserve"> after my annual mammogram, I was 1 of the 8.</w:t>
                      </w:r>
                    </w:p>
                    <w:p w:rsidR="004E1DD9" w:rsidRPr="006A135E" w:rsidRDefault="004E1DD9" w:rsidP="006C29CA">
                      <w:pPr>
                        <w:spacing w:before="60"/>
                        <w:ind w:firstLine="270"/>
                        <w:rPr>
                          <w:sz w:val="17"/>
                          <w:szCs w:val="17"/>
                        </w:rPr>
                      </w:pPr>
                      <w:r w:rsidRPr="006A135E">
                        <w:rPr>
                          <w:sz w:val="17"/>
                          <w:szCs w:val="17"/>
                        </w:rPr>
                        <w:t xml:space="preserve">Bowling to Beat Breast Cancer, Inc. was formed to raise money to support breast cancer patients of Duluth-Superior hospitals. Along with promoting breast cancer awareness, this </w:t>
                      </w:r>
                      <w:r>
                        <w:rPr>
                          <w:sz w:val="17"/>
                          <w:szCs w:val="17"/>
                        </w:rPr>
                        <w:t>fundraiser</w:t>
                      </w:r>
                      <w:r w:rsidRPr="006A135E">
                        <w:rPr>
                          <w:sz w:val="17"/>
                          <w:szCs w:val="17"/>
                        </w:rPr>
                        <w:t xml:space="preserve"> will be held annually to raise money to continually purchase the book </w:t>
                      </w:r>
                      <w:r w:rsidRPr="006A135E">
                        <w:rPr>
                          <w:i/>
                          <w:iCs/>
                          <w:sz w:val="17"/>
                          <w:szCs w:val="17"/>
                        </w:rPr>
                        <w:t>Chicken Soup for the Breast Cancer Survivor’s Soul.</w:t>
                      </w:r>
                      <w:r w:rsidRPr="006A135E">
                        <w:rPr>
                          <w:sz w:val="17"/>
                          <w:szCs w:val="17"/>
                        </w:rPr>
                        <w:t xml:space="preserve"> To date, </w:t>
                      </w:r>
                      <w:r w:rsidR="007A4DC8">
                        <w:rPr>
                          <w:sz w:val="17"/>
                          <w:szCs w:val="17"/>
                        </w:rPr>
                        <w:t xml:space="preserve">over </w:t>
                      </w:r>
                      <w:r w:rsidR="00614035">
                        <w:rPr>
                          <w:sz w:val="17"/>
                          <w:szCs w:val="17"/>
                        </w:rPr>
                        <w:t>1,</w:t>
                      </w:r>
                      <w:r w:rsidR="00F57A63">
                        <w:rPr>
                          <w:sz w:val="17"/>
                          <w:szCs w:val="17"/>
                        </w:rPr>
                        <w:t>9</w:t>
                      </w:r>
                      <w:r>
                        <w:rPr>
                          <w:sz w:val="17"/>
                          <w:szCs w:val="17"/>
                        </w:rPr>
                        <w:t>00</w:t>
                      </w:r>
                      <w:r w:rsidRPr="006A135E">
                        <w:rPr>
                          <w:sz w:val="17"/>
                          <w:szCs w:val="17"/>
                        </w:rPr>
                        <w:t xml:space="preserve"> books have been distributed to </w:t>
                      </w:r>
                      <w:r>
                        <w:rPr>
                          <w:sz w:val="17"/>
                          <w:szCs w:val="17"/>
                        </w:rPr>
                        <w:t>Essentia Health</w:t>
                      </w:r>
                      <w:r w:rsidRPr="006A135E">
                        <w:rPr>
                          <w:sz w:val="17"/>
                          <w:szCs w:val="17"/>
                        </w:rPr>
                        <w:t>, St. Luke’s, and other breast cancer awareness functions. This book has made a great impact in my acceptance of breast cancer. My hope is that other breast cancer patients will find the same comfort that this book continues to give me.</w:t>
                      </w:r>
                    </w:p>
                    <w:p w:rsidR="004E1DD9" w:rsidRPr="006A135E" w:rsidRDefault="004E1DD9" w:rsidP="006C29CA">
                      <w:pPr>
                        <w:spacing w:before="60"/>
                        <w:ind w:firstLine="270"/>
                        <w:rPr>
                          <w:sz w:val="17"/>
                          <w:szCs w:val="17"/>
                        </w:rPr>
                      </w:pPr>
                      <w:r w:rsidRPr="006A135E">
                        <w:rPr>
                          <w:sz w:val="17"/>
                          <w:szCs w:val="17"/>
                        </w:rPr>
                        <w:t xml:space="preserve">The </w:t>
                      </w:r>
                      <w:r w:rsidR="00F57A63">
                        <w:rPr>
                          <w:sz w:val="17"/>
                          <w:szCs w:val="17"/>
                        </w:rPr>
                        <w:t>7</w:t>
                      </w:r>
                      <w:r>
                        <w:rPr>
                          <w:sz w:val="17"/>
                          <w:szCs w:val="17"/>
                        </w:rPr>
                        <w:t>th a</w:t>
                      </w:r>
                      <w:r w:rsidRPr="006A135E">
                        <w:rPr>
                          <w:sz w:val="17"/>
                          <w:szCs w:val="17"/>
                        </w:rPr>
                        <w:t xml:space="preserve">nnual Bowling to Beat Breast Cancer </w:t>
                      </w:r>
                      <w:r>
                        <w:rPr>
                          <w:sz w:val="17"/>
                          <w:szCs w:val="17"/>
                        </w:rPr>
                        <w:t>event</w:t>
                      </w:r>
                      <w:r w:rsidRPr="006A135E">
                        <w:rPr>
                          <w:sz w:val="17"/>
                          <w:szCs w:val="17"/>
                        </w:rPr>
                        <w:t xml:space="preserve"> held in October 20</w:t>
                      </w:r>
                      <w:r>
                        <w:rPr>
                          <w:sz w:val="17"/>
                          <w:szCs w:val="17"/>
                        </w:rPr>
                        <w:t>1</w:t>
                      </w:r>
                      <w:r w:rsidR="00F57A63">
                        <w:rPr>
                          <w:sz w:val="17"/>
                          <w:szCs w:val="17"/>
                        </w:rPr>
                        <w:t>3</w:t>
                      </w:r>
                      <w:r w:rsidRPr="006A135E"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="00614035">
                        <w:rPr>
                          <w:sz w:val="17"/>
                          <w:szCs w:val="17"/>
                        </w:rPr>
                        <w:t>raised</w:t>
                      </w:r>
                      <w:r w:rsidRPr="006A135E"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="00614035">
                        <w:rPr>
                          <w:sz w:val="17"/>
                          <w:szCs w:val="17"/>
                        </w:rPr>
                        <w:t>over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6A135E">
                        <w:rPr>
                          <w:sz w:val="17"/>
                          <w:szCs w:val="17"/>
                        </w:rPr>
                        <w:t>$</w:t>
                      </w:r>
                      <w:r w:rsidR="00F57A63">
                        <w:rPr>
                          <w:sz w:val="17"/>
                          <w:szCs w:val="17"/>
                        </w:rPr>
                        <w:t>20</w:t>
                      </w:r>
                      <w:r w:rsidRPr="006A135E">
                        <w:rPr>
                          <w:sz w:val="17"/>
                          <w:szCs w:val="17"/>
                        </w:rPr>
                        <w:t>,000, bringing total</w:t>
                      </w:r>
                      <w:r>
                        <w:rPr>
                          <w:sz w:val="17"/>
                          <w:szCs w:val="17"/>
                        </w:rPr>
                        <w:t xml:space="preserve"> funds raised</w:t>
                      </w:r>
                      <w:r w:rsidRPr="006A135E">
                        <w:rPr>
                          <w:sz w:val="17"/>
                          <w:szCs w:val="17"/>
                        </w:rPr>
                        <w:t xml:space="preserve"> to</w:t>
                      </w:r>
                      <w:r w:rsidR="00614035">
                        <w:rPr>
                          <w:sz w:val="17"/>
                          <w:szCs w:val="17"/>
                        </w:rPr>
                        <w:t xml:space="preserve"> over</w:t>
                      </w:r>
                      <w:r w:rsidRPr="006A135E">
                        <w:rPr>
                          <w:sz w:val="17"/>
                          <w:szCs w:val="17"/>
                        </w:rPr>
                        <w:t xml:space="preserve"> $</w:t>
                      </w:r>
                      <w:r w:rsidR="00F57A63">
                        <w:rPr>
                          <w:sz w:val="17"/>
                          <w:szCs w:val="17"/>
                        </w:rPr>
                        <w:t>9</w:t>
                      </w:r>
                      <w:r w:rsidR="00614035">
                        <w:rPr>
                          <w:sz w:val="17"/>
                          <w:szCs w:val="17"/>
                        </w:rPr>
                        <w:t>6</w:t>
                      </w:r>
                      <w:r w:rsidRPr="006A135E">
                        <w:rPr>
                          <w:sz w:val="17"/>
                          <w:szCs w:val="17"/>
                        </w:rPr>
                        <w:t>,</w:t>
                      </w:r>
                      <w:r>
                        <w:rPr>
                          <w:sz w:val="17"/>
                          <w:szCs w:val="17"/>
                        </w:rPr>
                        <w:t>000</w:t>
                      </w:r>
                      <w:r w:rsidRPr="006A135E">
                        <w:rPr>
                          <w:sz w:val="17"/>
                          <w:szCs w:val="17"/>
                        </w:rPr>
                        <w:t>. Bowling to Beat Breast Cancer, Inc. became a non-profit 509(a) (2) on April 1, 2008.</w:t>
                      </w:r>
                    </w:p>
                    <w:p w:rsidR="004E1DD9" w:rsidRPr="006A135E" w:rsidRDefault="004E1DD9" w:rsidP="006C29CA">
                      <w:pPr>
                        <w:spacing w:before="60"/>
                        <w:ind w:firstLine="270"/>
                        <w:rPr>
                          <w:sz w:val="17"/>
                          <w:szCs w:val="17"/>
                        </w:rPr>
                      </w:pPr>
                      <w:r w:rsidRPr="006A135E">
                        <w:rPr>
                          <w:sz w:val="17"/>
                          <w:szCs w:val="17"/>
                        </w:rPr>
                        <w:t xml:space="preserve">I wish I could name and thank all the people who have and continue to give me encouragement and support. The list is endless; however, I believe you know who you are. I hope I can someday touch your life as you have touched mine. This </w:t>
                      </w:r>
                      <w:r>
                        <w:rPr>
                          <w:sz w:val="17"/>
                          <w:szCs w:val="17"/>
                        </w:rPr>
                        <w:t>event</w:t>
                      </w:r>
                      <w:r w:rsidRPr="006A135E">
                        <w:rPr>
                          <w:sz w:val="17"/>
                          <w:szCs w:val="17"/>
                        </w:rPr>
                        <w:t xml:space="preserve"> would not be possible without my “Fab Five.” A special thank you goes to </w:t>
                      </w:r>
                      <w:smartTag w:uri="urn:schemas-microsoft-com:office:smarttags" w:element="PersonName">
                        <w:r w:rsidRPr="006A135E">
                          <w:rPr>
                            <w:sz w:val="17"/>
                            <w:szCs w:val="17"/>
                          </w:rPr>
                          <w:t>Barb Lucia</w:t>
                        </w:r>
                      </w:smartTag>
                      <w:r w:rsidRPr="006A135E">
                        <w:rPr>
                          <w:sz w:val="17"/>
                          <w:szCs w:val="17"/>
                        </w:rPr>
                        <w:t xml:space="preserve">, Cindy Miller, Moe Miller, Pam Savoy, and Janice Stack. These five fabulous women have made me realize that I am </w:t>
                      </w:r>
                      <w:r w:rsidRPr="006A135E">
                        <w:rPr>
                          <w:i/>
                          <w:iCs/>
                          <w:sz w:val="17"/>
                          <w:szCs w:val="17"/>
                        </w:rPr>
                        <w:t>not</w:t>
                      </w:r>
                      <w:r w:rsidRPr="006A135E">
                        <w:rPr>
                          <w:sz w:val="17"/>
                          <w:szCs w:val="17"/>
                        </w:rPr>
                        <w:t xml:space="preserve"> and will </w:t>
                      </w:r>
                      <w:r w:rsidRPr="006A135E">
                        <w:rPr>
                          <w:i/>
                          <w:iCs/>
                          <w:sz w:val="17"/>
                          <w:szCs w:val="17"/>
                        </w:rPr>
                        <w:t>never</w:t>
                      </w:r>
                      <w:r w:rsidRPr="006A135E">
                        <w:rPr>
                          <w:sz w:val="17"/>
                          <w:szCs w:val="17"/>
                        </w:rPr>
                        <w:t xml:space="preserve"> be alone.</w:t>
                      </w:r>
                    </w:p>
                    <w:p w:rsidR="004E1DD9" w:rsidRPr="006A135E" w:rsidRDefault="004E1DD9" w:rsidP="006A135E">
                      <w:pPr>
                        <w:spacing w:before="60"/>
                        <w:ind w:firstLine="187"/>
                        <w:rPr>
                          <w:sz w:val="17"/>
                          <w:szCs w:val="17"/>
                        </w:rPr>
                      </w:pPr>
                      <w:r w:rsidRPr="006A135E">
                        <w:rPr>
                          <w:sz w:val="17"/>
                          <w:szCs w:val="17"/>
                        </w:rPr>
                        <w:t>Thank you and make it a great day!</w:t>
                      </w:r>
                    </w:p>
                    <w:p w:rsidR="004E1DD9" w:rsidRPr="00864D78" w:rsidRDefault="00F57A63" w:rsidP="002A2E1B">
                      <w:pPr>
                        <w:spacing w:before="60"/>
                        <w:ind w:left="90" w:firstLine="36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2047240" cy="1078230"/>
                            <wp:effectExtent l="0" t="0" r="0" b="7620"/>
                            <wp:docPr id="1" name="Picture 1" descr="FAB_5_&amp;_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AB_5_&amp;_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240" cy="1078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6553835</wp:posOffset>
                </wp:positionH>
                <wp:positionV relativeFrom="paragraph">
                  <wp:posOffset>6038850</wp:posOffset>
                </wp:positionV>
                <wp:extent cx="2818765" cy="276225"/>
                <wp:effectExtent l="0" t="0" r="635" b="9525"/>
                <wp:wrapNone/>
                <wp:docPr id="27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7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DD9" w:rsidRPr="00AC2C8B" w:rsidRDefault="004E1DD9" w:rsidP="00AC2C8B">
                            <w:pPr>
                              <w:pStyle w:val="Masthead"/>
                              <w:rPr>
                                <w:color w:val="D9259D"/>
                                <w:spacing w:val="30"/>
                                <w:sz w:val="17"/>
                                <w:szCs w:val="17"/>
                              </w:rPr>
                            </w:pPr>
                            <w:r w:rsidRPr="00AC2C8B">
                              <w:rPr>
                                <w:color w:val="D9259D"/>
                                <w:spacing w:val="30"/>
                                <w:sz w:val="17"/>
                                <w:szCs w:val="17"/>
                              </w:rPr>
                              <w:t>www.bowlingtobeatbreastcancer.com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027" type="#_x0000_t202" style="position:absolute;margin-left:516.05pt;margin-top:475.5pt;width:221.9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" stroked="f">
                <v:textbox>
                  <w:txbxContent>
                    <w:p w:rsidR="004E1DD9" w:rsidRPr="00AC2C8B" w:rsidRDefault="004E1DD9" w:rsidP="00AC2C8B">
                      <w:pPr>
                        <w:pStyle w:val="Masthead"/>
                        <w:rPr>
                          <w:color w:val="D9259D"/>
                          <w:spacing w:val="30"/>
                          <w:sz w:val="17"/>
                          <w:szCs w:val="17"/>
                        </w:rPr>
                      </w:pPr>
                      <w:r w:rsidRPr="00AC2C8B">
                        <w:rPr>
                          <w:color w:val="D9259D"/>
                          <w:spacing w:val="30"/>
                          <w:sz w:val="17"/>
                          <w:szCs w:val="17"/>
                        </w:rPr>
                        <w:t>www.bowlingtobeatbreastcancer.com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5019675</wp:posOffset>
                </wp:positionH>
                <wp:positionV relativeFrom="page">
                  <wp:posOffset>429260</wp:posOffset>
                </wp:positionV>
                <wp:extent cx="1492885" cy="2103120"/>
                <wp:effectExtent l="0" t="0" r="12065" b="11430"/>
                <wp:wrapNone/>
                <wp:docPr id="26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210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DD9" w:rsidRPr="0027792C" w:rsidRDefault="004E1DD9">
                            <w:pPr>
                              <w:pStyle w:val="Address1"/>
                            </w:pPr>
                            <w:r w:rsidRPr="0027792C">
                              <w:t>Bowling to Beat Breast Cancer</w:t>
                            </w:r>
                          </w:p>
                          <w:p w:rsidR="004E1DD9" w:rsidRDefault="004E1DD9">
                            <w:pPr>
                              <w:pStyle w:val="Address1"/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t>1-C Scharte Drive</w:t>
                                </w:r>
                              </w:smartTag>
                            </w:smartTag>
                          </w:p>
                          <w:p w:rsidR="004E1DD9" w:rsidRDefault="004E1DD9">
                            <w:pPr>
                              <w:pStyle w:val="Address1"/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t>Superior</w:t>
                                </w:r>
                              </w:smartTag>
                              <w:r>
                                <w:t xml:space="preserve"> </w:t>
                              </w:r>
                              <w:smartTag w:uri="urn:schemas-microsoft-com:office:smarttags" w:element="State">
                                <w:r>
                                  <w:t>WI</w:t>
                                </w:r>
                              </w:smartTag>
                              <w:r>
                                <w:t xml:space="preserve">  </w:t>
                              </w:r>
                              <w:smartTag w:uri="urn:schemas-microsoft-com:office:smarttags" w:element="PostalCode">
                                <w:r>
                                  <w:t>54880</w:t>
                                </w:r>
                              </w:smartTag>
                            </w:smartTag>
                          </w:p>
                          <w:p w:rsidR="004E1DD9" w:rsidRDefault="004E1DD9" w:rsidP="009E7DAC">
                            <w:pPr>
                              <w:pStyle w:val="AddressCorrection"/>
                              <w:spacing w:before="60"/>
                            </w:pPr>
                            <w:r>
                              <w:t>Address Correction Requested</w:t>
                            </w:r>
                          </w:p>
                          <w:p w:rsidR="004E1DD9" w:rsidRDefault="004E1DD9" w:rsidP="009E7DAC">
                            <w:pPr>
                              <w:pStyle w:val="AddressCorrection"/>
                              <w:spacing w:before="60"/>
                            </w:pPr>
                          </w:p>
                          <w:p w:rsidR="004E1DD9" w:rsidRDefault="004E1DD9" w:rsidP="009E7DAC">
                            <w:pPr>
                              <w:pStyle w:val="AddressCorrection"/>
                              <w:spacing w:before="60"/>
                              <w:rPr>
                                <w:i w:val="0"/>
                              </w:rPr>
                            </w:pPr>
                          </w:p>
                          <w:p w:rsidR="004E1DD9" w:rsidRDefault="004E1DD9" w:rsidP="009E7DAC">
                            <w:pPr>
                              <w:pStyle w:val="AddressCorrection"/>
                              <w:spacing w:before="60"/>
                              <w:rPr>
                                <w:i w:val="0"/>
                              </w:rPr>
                            </w:pPr>
                          </w:p>
                          <w:p w:rsidR="004E1DD9" w:rsidRDefault="004E1DD9" w:rsidP="009E7DAC">
                            <w:pPr>
                              <w:pStyle w:val="AddressCorrection"/>
                              <w:spacing w:before="60"/>
                              <w:rPr>
                                <w:i w:val="0"/>
                              </w:rPr>
                            </w:pPr>
                          </w:p>
                          <w:p w:rsidR="004E1DD9" w:rsidRPr="004E1DD9" w:rsidRDefault="004E1DD9" w:rsidP="009E7DAC">
                            <w:pPr>
                              <w:pStyle w:val="AddressCorrection"/>
                              <w:spacing w:before="60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www.b</w:t>
                            </w:r>
                            <w:r w:rsidR="001D0948">
                              <w:rPr>
                                <w:i w:val="0"/>
                              </w:rPr>
                              <w:t>owlingto</w:t>
                            </w:r>
                            <w:r w:rsidRPr="004E1DD9">
                              <w:rPr>
                                <w:i w:val="0"/>
                              </w:rPr>
                              <w:t>beatbrea</w:t>
                            </w:r>
                            <w:r w:rsidR="00B20358">
                              <w:rPr>
                                <w:i w:val="0"/>
                              </w:rPr>
                              <w:t>s</w:t>
                            </w:r>
                            <w:r w:rsidRPr="004E1DD9">
                              <w:rPr>
                                <w:i w:val="0"/>
                              </w:rPr>
                              <w:t>tcancer.com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28" type="#_x0000_t202" style="position:absolute;margin-left:395.25pt;margin-top:33.8pt;width:117.55pt;height:165.6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4SswIAALQ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" filled="f" stroked="f">
                <v:textbox style="layout-flow:vertical" inset="0,0,0,0">
                  <w:txbxContent>
                    <w:p w:rsidR="004E1DD9" w:rsidRPr="0027792C" w:rsidRDefault="004E1DD9">
                      <w:pPr>
                        <w:pStyle w:val="Address1"/>
                      </w:pPr>
                      <w:r w:rsidRPr="0027792C">
                        <w:t>Bowling to Beat Breast Cancer</w:t>
                      </w:r>
                    </w:p>
                    <w:p w:rsidR="004E1DD9" w:rsidRDefault="004E1DD9">
                      <w:pPr>
                        <w:pStyle w:val="Address1"/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t>1-C Scharte Drive</w:t>
                          </w:r>
                        </w:smartTag>
                      </w:smartTag>
                    </w:p>
                    <w:p w:rsidR="004E1DD9" w:rsidRDefault="004E1DD9">
                      <w:pPr>
                        <w:pStyle w:val="Address1"/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t>Superior</w:t>
                          </w:r>
                        </w:smartTag>
                        <w:r>
                          <w:t xml:space="preserve"> </w:t>
                        </w:r>
                        <w:smartTag w:uri="urn:schemas-microsoft-com:office:smarttags" w:element="State">
                          <w:r>
                            <w:t>WI</w:t>
                          </w:r>
                        </w:smartTag>
                        <w:r>
                          <w:t xml:space="preserve">  </w:t>
                        </w:r>
                        <w:smartTag w:uri="urn:schemas-microsoft-com:office:smarttags" w:element="PostalCode">
                          <w:r>
                            <w:t>54880</w:t>
                          </w:r>
                        </w:smartTag>
                      </w:smartTag>
                    </w:p>
                    <w:p w:rsidR="004E1DD9" w:rsidRDefault="004E1DD9" w:rsidP="009E7DAC">
                      <w:pPr>
                        <w:pStyle w:val="AddressCorrection"/>
                        <w:spacing w:before="60"/>
                      </w:pPr>
                      <w:r>
                        <w:t>Address Correction Requested</w:t>
                      </w:r>
                    </w:p>
                    <w:p w:rsidR="004E1DD9" w:rsidRDefault="004E1DD9" w:rsidP="009E7DAC">
                      <w:pPr>
                        <w:pStyle w:val="AddressCorrection"/>
                        <w:spacing w:before="60"/>
                      </w:pPr>
                    </w:p>
                    <w:p w:rsidR="004E1DD9" w:rsidRDefault="004E1DD9" w:rsidP="009E7DAC">
                      <w:pPr>
                        <w:pStyle w:val="AddressCorrection"/>
                        <w:spacing w:before="60"/>
                        <w:rPr>
                          <w:i w:val="0"/>
                        </w:rPr>
                      </w:pPr>
                    </w:p>
                    <w:p w:rsidR="004E1DD9" w:rsidRDefault="004E1DD9" w:rsidP="009E7DAC">
                      <w:pPr>
                        <w:pStyle w:val="AddressCorrection"/>
                        <w:spacing w:before="60"/>
                        <w:rPr>
                          <w:i w:val="0"/>
                        </w:rPr>
                      </w:pPr>
                    </w:p>
                    <w:p w:rsidR="004E1DD9" w:rsidRDefault="004E1DD9" w:rsidP="009E7DAC">
                      <w:pPr>
                        <w:pStyle w:val="AddressCorrection"/>
                        <w:spacing w:before="60"/>
                        <w:rPr>
                          <w:i w:val="0"/>
                        </w:rPr>
                      </w:pPr>
                    </w:p>
                    <w:p w:rsidR="004E1DD9" w:rsidRPr="004E1DD9" w:rsidRDefault="004E1DD9" w:rsidP="009E7DAC">
                      <w:pPr>
                        <w:pStyle w:val="AddressCorrection"/>
                        <w:spacing w:before="60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>www.b</w:t>
                      </w:r>
                      <w:r w:rsidR="001D0948">
                        <w:rPr>
                          <w:i w:val="0"/>
                        </w:rPr>
                        <w:t>owlingto</w:t>
                      </w:r>
                      <w:r w:rsidRPr="004E1DD9">
                        <w:rPr>
                          <w:i w:val="0"/>
                        </w:rPr>
                        <w:t>beatbrea</w:t>
                      </w:r>
                      <w:r w:rsidR="00B20358">
                        <w:rPr>
                          <w:i w:val="0"/>
                        </w:rPr>
                        <w:t>s</w:t>
                      </w:r>
                      <w:r w:rsidRPr="004E1DD9">
                        <w:rPr>
                          <w:i w:val="0"/>
                        </w:rPr>
                        <w:t>tcancer.com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5114925</wp:posOffset>
                </wp:positionV>
                <wp:extent cx="3086100" cy="685800"/>
                <wp:effectExtent l="0" t="0" r="0" b="0"/>
                <wp:wrapNone/>
                <wp:docPr id="25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DD9" w:rsidRDefault="00F57A63" w:rsidP="00A62F21">
                            <w:pPr>
                              <w:tabs>
                                <w:tab w:val="left" w:pos="180"/>
                                <w:tab w:val="left" w:pos="1530"/>
                                <w:tab w:val="left" w:pos="306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9790" cy="57975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790" cy="579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1DD9"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2165" cy="409575"/>
                                  <wp:effectExtent l="0" t="0" r="6985" b="9525"/>
                                  <wp:docPr id="3" name="Picture 3" descr="fox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ox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16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1DD9"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7415" cy="429895"/>
                                  <wp:effectExtent l="0" t="0" r="6985" b="8255"/>
                                  <wp:docPr id="4" name="Picture 4" descr="GrizzlysLogo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rizzlysLogo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415" cy="429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DD9" w:rsidRDefault="004E1DD9" w:rsidP="00A62F21">
                            <w:pPr>
                              <w:tabs>
                                <w:tab w:val="left" w:pos="180"/>
                                <w:tab w:val="left" w:pos="1530"/>
                                <w:tab w:val="left" w:pos="3060"/>
                              </w:tabs>
                              <w:jc w:val="center"/>
                            </w:pPr>
                          </w:p>
                          <w:p w:rsidR="004E1DD9" w:rsidRDefault="004E1DD9" w:rsidP="00A62F21">
                            <w:pPr>
                              <w:tabs>
                                <w:tab w:val="left" w:pos="180"/>
                                <w:tab w:val="left" w:pos="1530"/>
                                <w:tab w:val="left" w:pos="3060"/>
                              </w:tabs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029" type="#_x0000_t202" style="position:absolute;margin-left:495pt;margin-top:402.75pt;width:243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" stroked="f">
                <v:textbox>
                  <w:txbxContent>
                    <w:p w:rsidR="004E1DD9" w:rsidRDefault="00F57A63" w:rsidP="00A62F21">
                      <w:pPr>
                        <w:tabs>
                          <w:tab w:val="left" w:pos="180"/>
                          <w:tab w:val="left" w:pos="1530"/>
                          <w:tab w:val="left" w:pos="3060"/>
                        </w:tabs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9790" cy="57975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790" cy="579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1DD9"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2165" cy="409575"/>
                            <wp:effectExtent l="0" t="0" r="6985" b="9525"/>
                            <wp:docPr id="3" name="Picture 3" descr="fox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ox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16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1DD9"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7415" cy="429895"/>
                            <wp:effectExtent l="0" t="0" r="6985" b="8255"/>
                            <wp:docPr id="4" name="Picture 4" descr="GrizzlysLogo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rizzlysLogo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7415" cy="429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DD9" w:rsidRDefault="004E1DD9" w:rsidP="00A62F21">
                      <w:pPr>
                        <w:tabs>
                          <w:tab w:val="left" w:pos="180"/>
                          <w:tab w:val="left" w:pos="1530"/>
                          <w:tab w:val="left" w:pos="3060"/>
                        </w:tabs>
                        <w:jc w:val="center"/>
                      </w:pPr>
                    </w:p>
                    <w:p w:rsidR="004E1DD9" w:rsidRDefault="004E1DD9" w:rsidP="00A62F21">
                      <w:pPr>
                        <w:tabs>
                          <w:tab w:val="left" w:pos="180"/>
                          <w:tab w:val="left" w:pos="1530"/>
                          <w:tab w:val="left" w:pos="3060"/>
                        </w:tabs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7023735</wp:posOffset>
                </wp:positionH>
                <wp:positionV relativeFrom="page">
                  <wp:posOffset>5431155</wp:posOffset>
                </wp:positionV>
                <wp:extent cx="2628900" cy="908050"/>
                <wp:effectExtent l="0" t="0" r="0" b="6350"/>
                <wp:wrapTight wrapText="bothSides">
                  <wp:wrapPolygon edited="0">
                    <wp:start x="0" y="0"/>
                    <wp:lineTo x="0" y="21298"/>
                    <wp:lineTo x="21443" y="21298"/>
                    <wp:lineTo x="21443" y="0"/>
                    <wp:lineTo x="0" y="0"/>
                  </wp:wrapPolygon>
                </wp:wrapTight>
                <wp:docPr id="2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DD9" w:rsidRDefault="004E1DD9" w:rsidP="00DD1AB2">
                            <w:pPr>
                              <w:pStyle w:val="Tagline"/>
                              <w:jc w:val="center"/>
                            </w:pPr>
                            <w:r>
                              <w:t>A bowling fundraiser to support breast cancer patients of Duluth-Superior hospitals.</w:t>
                            </w:r>
                          </w:p>
                          <w:p w:rsidR="004E1DD9" w:rsidRPr="004F4EA3" w:rsidRDefault="004E1DD9" w:rsidP="004E1DD9">
                            <w:pPr>
                              <w:pStyle w:val="Tagline"/>
                              <w:spacing w:before="160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F4EA3">
                              <w:rPr>
                                <w:i/>
                                <w:sz w:val="18"/>
                                <w:szCs w:val="18"/>
                              </w:rPr>
                              <w:t>With support from Major Sponsors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553.05pt;margin-top:427.65pt;width:207pt;height:71.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" filled="f" stroked="f" strokeweight="0">
                <v:textbox inset="0,0,0,0">
                  <w:txbxContent>
                    <w:p w:rsidR="004E1DD9" w:rsidRDefault="004E1DD9" w:rsidP="00DD1AB2">
                      <w:pPr>
                        <w:pStyle w:val="Tagline"/>
                        <w:jc w:val="center"/>
                      </w:pPr>
                      <w:r>
                        <w:t>A bowling fundraiser to support breast cancer patients of Duluth-Superior hospitals.</w:t>
                      </w:r>
                    </w:p>
                    <w:p w:rsidR="004E1DD9" w:rsidRPr="004F4EA3" w:rsidRDefault="004E1DD9" w:rsidP="004E1DD9">
                      <w:pPr>
                        <w:pStyle w:val="Tagline"/>
                        <w:spacing w:before="16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4F4EA3">
                        <w:rPr>
                          <w:i/>
                          <w:sz w:val="18"/>
                          <w:szCs w:val="18"/>
                        </w:rPr>
                        <w:t>With support from Major Sponsors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6417310</wp:posOffset>
                </wp:positionH>
                <wp:positionV relativeFrom="paragraph">
                  <wp:posOffset>-911860</wp:posOffset>
                </wp:positionV>
                <wp:extent cx="3028315" cy="855980"/>
                <wp:effectExtent l="0" t="0" r="0" b="1270"/>
                <wp:wrapNone/>
                <wp:docPr id="23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31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DD9" w:rsidRDefault="00F57A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45435" cy="764540"/>
                                  <wp:effectExtent l="0" t="0" r="0" b="0"/>
                                  <wp:docPr id="5" name="Picture 5" descr="Lakehead ISO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akehead ISO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5435" cy="764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031" type="#_x0000_t202" style="position:absolute;margin-left:505.3pt;margin-top:-71.8pt;width:238.45pt;height:67.4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A5uQIAAME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" filled="f" stroked="f">
                <v:textbox style="mso-fit-shape-to-text:t">
                  <w:txbxContent>
                    <w:p w:rsidR="004E1DD9" w:rsidRDefault="00F57A6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45435" cy="764540"/>
                            <wp:effectExtent l="0" t="0" r="0" b="0"/>
                            <wp:docPr id="5" name="Picture 5" descr="Lakehead ISO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akehead ISO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5435" cy="764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5712460</wp:posOffset>
                </wp:positionH>
                <wp:positionV relativeFrom="page">
                  <wp:posOffset>6631940</wp:posOffset>
                </wp:positionV>
                <wp:extent cx="800100" cy="685800"/>
                <wp:effectExtent l="0" t="0" r="19050" b="19050"/>
                <wp:wrapNone/>
                <wp:docPr id="22" name="Text Box 289" descr="Sta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E1DD9" w:rsidRDefault="004E1D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32" type="#_x0000_t202" alt="Stamp" style="position:absolute;margin-left:449.8pt;margin-top:522.2pt;width:63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" filled="f" fillcolor="#969696" strokecolor="gray">
                <v:textbox>
                  <w:txbxContent>
                    <w:p w:rsidR="004E1DD9" w:rsidRDefault="004E1DD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394335</wp:posOffset>
                </wp:positionH>
                <wp:positionV relativeFrom="page">
                  <wp:posOffset>345440</wp:posOffset>
                </wp:positionV>
                <wp:extent cx="2400300" cy="393700"/>
                <wp:effectExtent l="0" t="0" r="0" b="635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DD9" w:rsidRPr="000E3A6A" w:rsidRDefault="004E1DD9" w:rsidP="00952FF6">
                            <w:pPr>
                              <w:pStyle w:val="Masthead"/>
                              <w:rPr>
                                <w:rFonts w:ascii="Pristina" w:hAnsi="Pristina"/>
                                <w:color w:val="D9259D"/>
                                <w:sz w:val="36"/>
                                <w:szCs w:val="36"/>
                              </w:rPr>
                            </w:pPr>
                            <w:r w:rsidRPr="000E3A6A">
                              <w:rPr>
                                <w:rFonts w:ascii="Pristina" w:hAnsi="Pristina"/>
                                <w:color w:val="D9259D"/>
                                <w:sz w:val="36"/>
                                <w:szCs w:val="36"/>
                              </w:rPr>
                              <w:t xml:space="preserve">A Message from </w:t>
                            </w:r>
                            <w:smartTag w:uri="urn:schemas-microsoft-com:office:smarttags" w:element="PersonName">
                              <w:r w:rsidRPr="000E3A6A">
                                <w:rPr>
                                  <w:rFonts w:ascii="Pristina" w:hAnsi="Pristina"/>
                                  <w:color w:val="D9259D"/>
                                  <w:sz w:val="36"/>
                                  <w:szCs w:val="36"/>
                                </w:rPr>
                                <w:t>Barb Hoag</w:t>
                              </w:r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31.05pt;margin-top:27.2pt;width:189pt;height:31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" filled="f" stroked="f" strokeweight="0">
                <v:textbox inset="0,0,0,0">
                  <w:txbxContent>
                    <w:p w:rsidR="004E1DD9" w:rsidRPr="000E3A6A" w:rsidRDefault="004E1DD9" w:rsidP="00952FF6">
                      <w:pPr>
                        <w:pStyle w:val="Masthead"/>
                        <w:rPr>
                          <w:rFonts w:ascii="Pristina" w:hAnsi="Pristina"/>
                          <w:color w:val="D9259D"/>
                          <w:sz w:val="36"/>
                          <w:szCs w:val="36"/>
                        </w:rPr>
                      </w:pPr>
                      <w:r w:rsidRPr="000E3A6A">
                        <w:rPr>
                          <w:rFonts w:ascii="Pristina" w:hAnsi="Pristina"/>
                          <w:color w:val="D9259D"/>
                          <w:sz w:val="36"/>
                          <w:szCs w:val="36"/>
                        </w:rPr>
                        <w:t xml:space="preserve">A Message from </w:t>
                      </w:r>
                      <w:smartTag w:uri="urn:schemas-microsoft-com:office:smarttags" w:element="PersonName">
                        <w:r w:rsidRPr="000E3A6A">
                          <w:rPr>
                            <w:rFonts w:ascii="Pristina" w:hAnsi="Pristina"/>
                            <w:color w:val="D9259D"/>
                            <w:sz w:val="36"/>
                            <w:szCs w:val="36"/>
                          </w:rPr>
                          <w:t>Barb Hoag</w:t>
                        </w:r>
                      </w:smartTag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7252335</wp:posOffset>
                </wp:positionH>
                <wp:positionV relativeFrom="page">
                  <wp:posOffset>4345940</wp:posOffset>
                </wp:positionV>
                <wp:extent cx="2286000" cy="914400"/>
                <wp:effectExtent l="0" t="0" r="0" b="0"/>
                <wp:wrapNone/>
                <wp:docPr id="20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DD9" w:rsidRPr="00107778" w:rsidRDefault="004E1DD9" w:rsidP="00107778">
                            <w:pPr>
                              <w:pStyle w:val="OrgName1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077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Saturday, October </w:t>
                            </w:r>
                            <w:r w:rsidR="00614035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F57A63"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4E1DD9" w:rsidRPr="00107778" w:rsidRDefault="004E1DD9" w:rsidP="00107778">
                            <w:pPr>
                              <w:pStyle w:val="OrgName1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07778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  <w:p w:rsidR="004E1DD9" w:rsidRDefault="004E1DD9" w:rsidP="00107778">
                            <w:pPr>
                              <w:pStyle w:val="OrgName1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077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Sunday, October </w:t>
                            </w:r>
                            <w:r w:rsidR="00F57A63">
                              <w:rPr>
                                <w:b/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  <w:p w:rsidR="004E1DD9" w:rsidRPr="00107778" w:rsidRDefault="00614035" w:rsidP="00107778">
                            <w:pPr>
                              <w:pStyle w:val="OrgName1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201</w:t>
                            </w:r>
                            <w:r w:rsidR="00F57A63"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034" type="#_x0000_t202" style="position:absolute;margin-left:571.05pt;margin-top:342.2pt;width:180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" filled="f" stroked="f" strokeweight="0">
                <v:textbox inset="0,0,0,0">
                  <w:txbxContent>
                    <w:p w:rsidR="004E1DD9" w:rsidRPr="00107778" w:rsidRDefault="004E1DD9" w:rsidP="00107778">
                      <w:pPr>
                        <w:pStyle w:val="OrgName1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07778">
                        <w:rPr>
                          <w:b/>
                          <w:sz w:val="32"/>
                          <w:szCs w:val="32"/>
                        </w:rPr>
                        <w:t xml:space="preserve">Saturday, October </w:t>
                      </w:r>
                      <w:r w:rsidR="00614035"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="00F57A63">
                        <w:rPr>
                          <w:b/>
                          <w:sz w:val="32"/>
                          <w:szCs w:val="32"/>
                        </w:rPr>
                        <w:t>8</w:t>
                      </w:r>
                    </w:p>
                    <w:p w:rsidR="004E1DD9" w:rsidRPr="00107778" w:rsidRDefault="004E1DD9" w:rsidP="00107778">
                      <w:pPr>
                        <w:pStyle w:val="OrgName1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07778">
                        <w:rPr>
                          <w:b/>
                          <w:i/>
                          <w:sz w:val="32"/>
                          <w:szCs w:val="32"/>
                        </w:rPr>
                        <w:t>OR</w:t>
                      </w:r>
                    </w:p>
                    <w:p w:rsidR="004E1DD9" w:rsidRDefault="004E1DD9" w:rsidP="00107778">
                      <w:pPr>
                        <w:pStyle w:val="OrgName1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07778">
                        <w:rPr>
                          <w:b/>
                          <w:sz w:val="32"/>
                          <w:szCs w:val="32"/>
                        </w:rPr>
                        <w:t xml:space="preserve">Sunday, October </w:t>
                      </w:r>
                      <w:r w:rsidR="00F57A63">
                        <w:rPr>
                          <w:b/>
                          <w:sz w:val="32"/>
                          <w:szCs w:val="32"/>
                        </w:rPr>
                        <w:t>19</w:t>
                      </w:r>
                    </w:p>
                    <w:p w:rsidR="004E1DD9" w:rsidRPr="00107778" w:rsidRDefault="00614035" w:rsidP="00107778">
                      <w:pPr>
                        <w:pStyle w:val="OrgName1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201</w:t>
                      </w:r>
                      <w:r w:rsidR="00F57A63">
                        <w:rPr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6795135</wp:posOffset>
                </wp:positionH>
                <wp:positionV relativeFrom="paragraph">
                  <wp:posOffset>345440</wp:posOffset>
                </wp:positionV>
                <wp:extent cx="2164715" cy="2377440"/>
                <wp:effectExtent l="0" t="0" r="6985" b="3810"/>
                <wp:wrapNone/>
                <wp:docPr id="19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DD9" w:rsidRDefault="00F57A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78660" cy="2286000"/>
                                  <wp:effectExtent l="0" t="0" r="2540" b="0"/>
                                  <wp:docPr id="6" name="Picture 6" descr="Bowling_Breastcancer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owling_Breastcancer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866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035" type="#_x0000_t202" style="position:absolute;margin-left:535.05pt;margin-top:27.2pt;width:170.45pt;height:187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" stroked="f">
                <v:textbox style="mso-fit-shape-to-text:t">
                  <w:txbxContent>
                    <w:p w:rsidR="004E1DD9" w:rsidRDefault="00F57A6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78660" cy="2286000"/>
                            <wp:effectExtent l="0" t="0" r="2540" b="0"/>
                            <wp:docPr id="6" name="Picture 6" descr="Bowling_Breastcancer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owling_Breastcancer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866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394335</wp:posOffset>
                </wp:positionH>
                <wp:positionV relativeFrom="page">
                  <wp:posOffset>231140</wp:posOffset>
                </wp:positionV>
                <wp:extent cx="2590800" cy="457200"/>
                <wp:effectExtent l="0" t="0" r="19050" b="19050"/>
                <wp:wrapNone/>
                <wp:docPr id="18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2" o:spid="_x0000_s1026" style="position:absolute;margin-left:31.05pt;margin-top:18.2pt;width:204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" filled="f" strokecolor="#f9c" strokeweight=".5pt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7023735</wp:posOffset>
                </wp:positionH>
                <wp:positionV relativeFrom="page">
                  <wp:posOffset>1145540</wp:posOffset>
                </wp:positionV>
                <wp:extent cx="2527300" cy="2971800"/>
                <wp:effectExtent l="0" t="0" r="25400" b="19050"/>
                <wp:wrapNone/>
                <wp:docPr id="17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297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" o:spid="_x0000_s1026" style="position:absolute;margin-left:553.05pt;margin-top:90.2pt;width:199pt;height:23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" filled="f" strokecolor="#f9c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7138035</wp:posOffset>
                </wp:positionH>
                <wp:positionV relativeFrom="page">
                  <wp:posOffset>1259840</wp:posOffset>
                </wp:positionV>
                <wp:extent cx="2527300" cy="2971800"/>
                <wp:effectExtent l="0" t="0" r="25400" b="19050"/>
                <wp:wrapNone/>
                <wp:docPr id="16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297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1" o:spid="_x0000_s1026" style="position:absolute;margin-left:562.05pt;margin-top:99.2pt;width:199pt;height:23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" filled="f" strokecolor="#f9c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7252335</wp:posOffset>
                </wp:positionH>
                <wp:positionV relativeFrom="page">
                  <wp:posOffset>4574540</wp:posOffset>
                </wp:positionV>
                <wp:extent cx="2286000" cy="914400"/>
                <wp:effectExtent l="0" t="0" r="0" b="0"/>
                <wp:wrapNone/>
                <wp:docPr id="1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DD9" w:rsidRDefault="004E1DD9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6" type="#_x0000_t202" style="position:absolute;margin-left:571.05pt;margin-top:360.2pt;width:180pt;height:1in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" filled="f" stroked="f" strokeweight="0">
                <v:textbox inset="0,0,0,0">
                  <w:txbxContent>
                    <w:p w:rsidR="004E1DD9" w:rsidRDefault="004E1DD9"/>
                  </w:txbxContent>
                </v:textbox>
                <w10:wrap anchorx="page" anchory="page"/>
              </v:shape>
            </w:pict>
          </mc:Fallback>
        </mc:AlternateContent>
      </w:r>
      <w:r w:rsidR="00AC7BFD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394335</wp:posOffset>
                </wp:positionH>
                <wp:positionV relativeFrom="page">
                  <wp:posOffset>1031240</wp:posOffset>
                </wp:positionV>
                <wp:extent cx="2668270" cy="5193665"/>
                <wp:effectExtent l="0" t="0" r="17780" b="6985"/>
                <wp:wrapNone/>
                <wp:docPr id="14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519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DD9" w:rsidRPr="003A3181" w:rsidRDefault="004E1DD9" w:rsidP="00732365">
                            <w:pPr>
                              <w:pStyle w:val="Body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A3181">
                              <w:rPr>
                                <w:sz w:val="18"/>
                                <w:szCs w:val="18"/>
                              </w:rPr>
                              <w:t>Bowl for fun and prizes, while supporting breast cancer patients at Duluth-Superior hospitals.</w:t>
                            </w:r>
                          </w:p>
                          <w:p w:rsidR="004E1DD9" w:rsidRPr="003A3181" w:rsidRDefault="004E1DD9" w:rsidP="006C3931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spacing w:after="80" w:line="240" w:lineRule="auto"/>
                              <w:ind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3A3181">
                              <w:rPr>
                                <w:sz w:val="18"/>
                                <w:szCs w:val="18"/>
                              </w:rPr>
                              <w:t>Get your team of 5 bowlers together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and register</w:t>
                            </w:r>
                            <w:r w:rsidRPr="003A3181">
                              <w:rPr>
                                <w:sz w:val="18"/>
                                <w:szCs w:val="18"/>
                              </w:rPr>
                              <w:t xml:space="preserve"> now!</w:t>
                            </w:r>
                          </w:p>
                          <w:p w:rsidR="004E1DD9" w:rsidRPr="002E40E7" w:rsidRDefault="004E1DD9" w:rsidP="002E40E7">
                            <w:pPr>
                              <w:pStyle w:val="BodyText"/>
                              <w:spacing w:after="80" w:line="240" w:lineRule="auto"/>
                              <w:ind w:left="461"/>
                              <w:rPr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E40E7">
                              <w:rPr>
                                <w:i/>
                                <w:sz w:val="18"/>
                                <w:szCs w:val="18"/>
                                <w:u w:val="single"/>
                              </w:rPr>
                              <w:t>OR</w:t>
                            </w:r>
                          </w:p>
                          <w:p w:rsidR="004E1DD9" w:rsidRPr="003A3181" w:rsidRDefault="004E1DD9" w:rsidP="006C3931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spacing w:after="80" w:line="240" w:lineRule="auto"/>
                              <w:ind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3A3181">
                              <w:rPr>
                                <w:sz w:val="18"/>
                                <w:szCs w:val="18"/>
                              </w:rPr>
                              <w:t>Sign up as an individual and you will be placed with other individuals to make a team of 5 bowlers.</w:t>
                            </w:r>
                          </w:p>
                          <w:p w:rsidR="004E1DD9" w:rsidRPr="003A3181" w:rsidRDefault="004E1DD9" w:rsidP="006C3931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spacing w:after="80" w:line="240" w:lineRule="auto"/>
                              <w:ind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3A3181">
                              <w:rPr>
                                <w:sz w:val="18"/>
                                <w:szCs w:val="18"/>
                              </w:rPr>
                              <w:t>You choose the date you want to bowl:</w:t>
                            </w:r>
                            <w:r w:rsidRPr="003A3181">
                              <w:rPr>
                                <w:sz w:val="18"/>
                                <w:szCs w:val="18"/>
                              </w:rPr>
                              <w:br/>
                              <w:t xml:space="preserve">Saturday, October </w:t>
                            </w:r>
                            <w:r w:rsidR="00614035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36104B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  <w:r w:rsidRPr="003A318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3181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3A3181">
                              <w:rPr>
                                <w:sz w:val="18"/>
                                <w:szCs w:val="18"/>
                                <w:u w:val="single"/>
                              </w:rPr>
                              <w:t>OR</w:t>
                            </w:r>
                            <w:r w:rsidRPr="003A318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3181">
                              <w:rPr>
                                <w:sz w:val="18"/>
                                <w:szCs w:val="18"/>
                              </w:rPr>
                              <w:br/>
                              <w:t xml:space="preserve">Sunday, October </w:t>
                            </w:r>
                            <w:r w:rsidR="0036104B">
                              <w:rPr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  <w:p w:rsidR="004E1DD9" w:rsidRPr="003A3181" w:rsidRDefault="004E1DD9" w:rsidP="006C3931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spacing w:after="80" w:line="240" w:lineRule="auto"/>
                              <w:ind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3A3181">
                              <w:rPr>
                                <w:sz w:val="18"/>
                                <w:szCs w:val="18"/>
                              </w:rPr>
                              <w:t xml:space="preserve">3 games of bowling, with prize awarded for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 strike on the pink head pin (one prize per bowler).</w:t>
                            </w:r>
                          </w:p>
                          <w:p w:rsidR="004E1DD9" w:rsidRPr="003A3181" w:rsidRDefault="004E1DD9" w:rsidP="006C3931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spacing w:after="80" w:line="240" w:lineRule="auto"/>
                              <w:ind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3A3181">
                              <w:rPr>
                                <w:sz w:val="18"/>
                                <w:szCs w:val="18"/>
                              </w:rPr>
                              <w:t>Sanction not required (not required to be a league bowler)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E1DD9" w:rsidRPr="003A3181" w:rsidRDefault="004E1DD9" w:rsidP="006C3931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spacing w:after="80" w:line="240" w:lineRule="auto"/>
                              <w:ind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3A3181">
                              <w:rPr>
                                <w:sz w:val="18"/>
                                <w:szCs w:val="18"/>
                              </w:rPr>
                              <w:t>Must be age 18 or over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E1DD9" w:rsidRPr="003A3181" w:rsidRDefault="004E1DD9" w:rsidP="006C3931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spacing w:after="80" w:line="240" w:lineRule="auto"/>
                              <w:ind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3A3181">
                              <w:rPr>
                                <w:sz w:val="18"/>
                                <w:szCs w:val="18"/>
                              </w:rPr>
                              <w:t>Registration at 1:</w:t>
                            </w:r>
                            <w:r w:rsidR="00614035">
                              <w:rPr>
                                <w:sz w:val="18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3181">
                              <w:rPr>
                                <w:sz w:val="18"/>
                                <w:szCs w:val="18"/>
                              </w:rPr>
                              <w:t>pm</w:t>
                            </w:r>
                            <w:r w:rsidR="00614035">
                              <w:rPr>
                                <w:sz w:val="18"/>
                                <w:szCs w:val="18"/>
                              </w:rPr>
                              <w:t>, with opening announcements at 1:45 pm.</w:t>
                            </w:r>
                          </w:p>
                          <w:p w:rsidR="004E1DD9" w:rsidRPr="003A3181" w:rsidRDefault="004E1DD9" w:rsidP="006C3931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spacing w:after="80" w:line="240" w:lineRule="auto"/>
                              <w:ind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3A3181">
                              <w:rPr>
                                <w:sz w:val="18"/>
                                <w:szCs w:val="18"/>
                              </w:rPr>
                              <w:t>Bowling 2:00-</w:t>
                            </w:r>
                            <w:r w:rsidR="00614035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3A3181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="00614035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3A3181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3181">
                              <w:rPr>
                                <w:sz w:val="18"/>
                                <w:szCs w:val="18"/>
                              </w:rPr>
                              <w:t>pm, followed by a light supper, featuring Grandma’s Chicken Wild Rice Soup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E1DD9" w:rsidRPr="003A3181" w:rsidRDefault="004E1DD9" w:rsidP="006C3931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spacing w:after="80" w:line="240" w:lineRule="auto"/>
                              <w:ind w:hanging="1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Prize</w:t>
                            </w:r>
                            <w:r w:rsidRPr="003A318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Drawing</w:t>
                            </w:r>
                            <w:r w:rsidRPr="003A3181">
                              <w:rPr>
                                <w:sz w:val="18"/>
                                <w:szCs w:val="18"/>
                              </w:rPr>
                              <w:t xml:space="preserve"> – Buy tickets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for a </w:t>
                            </w:r>
                            <w:r w:rsidRPr="003A3181">
                              <w:rPr>
                                <w:sz w:val="18"/>
                                <w:szCs w:val="18"/>
                              </w:rPr>
                              <w:t xml:space="preserve">chance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Pr="003A3181">
                              <w:rPr>
                                <w:sz w:val="18"/>
                                <w:szCs w:val="18"/>
                              </w:rPr>
                              <w:t>win some great prizes.</w:t>
                            </w:r>
                          </w:p>
                          <w:p w:rsidR="004E1DD9" w:rsidRDefault="004E1DD9" w:rsidP="00732365">
                            <w:pPr>
                              <w:pStyle w:val="BodyText"/>
                              <w:spacing w:after="80" w:line="240" w:lineRule="auto"/>
                              <w:jc w:val="center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4E1DD9" w:rsidRPr="00361A72" w:rsidRDefault="004E1DD9" w:rsidP="00732365">
                            <w:pPr>
                              <w:pStyle w:val="BodyText"/>
                              <w:spacing w:after="80" w:line="240" w:lineRule="auto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61A72">
                              <w:rPr>
                                <w:b/>
                                <w:sz w:val="22"/>
                                <w:szCs w:val="22"/>
                              </w:rPr>
                              <w:t xml:space="preserve">Your </w:t>
                            </w:r>
                            <w:r w:rsidRPr="00361A72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paid</w:t>
                            </w:r>
                            <w:r w:rsidRPr="00361A72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61A72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registration</w:t>
                            </w:r>
                            <w:r w:rsidRPr="00361A72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Pr="00361A72">
                              <w:rPr>
                                <w:b/>
                                <w:sz w:val="22"/>
                                <w:szCs w:val="22"/>
                              </w:rPr>
                              <w:t>reserves your spot!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37" type="#_x0000_t202" style="position:absolute;margin-left:31.05pt;margin-top:81.2pt;width:210.1pt;height:408.9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" filled="f" stroked="f" strokeweight="0">
                <v:textbox inset="0,0,0,0">
                  <w:txbxContent>
                    <w:p w:rsidR="004E1DD9" w:rsidRPr="003A3181" w:rsidRDefault="004E1DD9" w:rsidP="00732365">
                      <w:pPr>
                        <w:pStyle w:val="BodyText"/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3A3181">
                        <w:rPr>
                          <w:sz w:val="18"/>
                          <w:szCs w:val="18"/>
                        </w:rPr>
                        <w:t>Bowl for fun and prizes, while supporting breast cancer patients at Duluth-Superior hospitals.</w:t>
                      </w:r>
                    </w:p>
                    <w:p w:rsidR="004E1DD9" w:rsidRPr="003A3181" w:rsidRDefault="004E1DD9" w:rsidP="006C3931">
                      <w:pPr>
                        <w:pStyle w:val="BodyText"/>
                        <w:numPr>
                          <w:ilvl w:val="0"/>
                          <w:numId w:val="30"/>
                        </w:numPr>
                        <w:spacing w:after="80" w:line="240" w:lineRule="auto"/>
                        <w:ind w:hanging="180"/>
                        <w:rPr>
                          <w:sz w:val="18"/>
                          <w:szCs w:val="18"/>
                        </w:rPr>
                      </w:pPr>
                      <w:r w:rsidRPr="003A3181">
                        <w:rPr>
                          <w:sz w:val="18"/>
                          <w:szCs w:val="18"/>
                        </w:rPr>
                        <w:t>Get your team of 5 bowlers together</w:t>
                      </w:r>
                      <w:r>
                        <w:rPr>
                          <w:sz w:val="18"/>
                          <w:szCs w:val="18"/>
                        </w:rPr>
                        <w:t xml:space="preserve"> and register</w:t>
                      </w:r>
                      <w:r w:rsidRPr="003A3181">
                        <w:rPr>
                          <w:sz w:val="18"/>
                          <w:szCs w:val="18"/>
                        </w:rPr>
                        <w:t xml:space="preserve"> now!</w:t>
                      </w:r>
                    </w:p>
                    <w:p w:rsidR="004E1DD9" w:rsidRPr="002E40E7" w:rsidRDefault="004E1DD9" w:rsidP="002E40E7">
                      <w:pPr>
                        <w:pStyle w:val="BodyText"/>
                        <w:spacing w:after="80" w:line="240" w:lineRule="auto"/>
                        <w:ind w:left="461"/>
                        <w:rPr>
                          <w:i/>
                          <w:sz w:val="18"/>
                          <w:szCs w:val="18"/>
                          <w:u w:val="single"/>
                        </w:rPr>
                      </w:pPr>
                      <w:r w:rsidRPr="002E40E7">
                        <w:rPr>
                          <w:i/>
                          <w:sz w:val="18"/>
                          <w:szCs w:val="18"/>
                          <w:u w:val="single"/>
                        </w:rPr>
                        <w:t>OR</w:t>
                      </w:r>
                    </w:p>
                    <w:p w:rsidR="004E1DD9" w:rsidRPr="003A3181" w:rsidRDefault="004E1DD9" w:rsidP="006C3931">
                      <w:pPr>
                        <w:pStyle w:val="BodyText"/>
                        <w:numPr>
                          <w:ilvl w:val="0"/>
                          <w:numId w:val="30"/>
                        </w:numPr>
                        <w:spacing w:after="80" w:line="240" w:lineRule="auto"/>
                        <w:ind w:hanging="180"/>
                        <w:rPr>
                          <w:sz w:val="18"/>
                          <w:szCs w:val="18"/>
                        </w:rPr>
                      </w:pPr>
                      <w:r w:rsidRPr="003A3181">
                        <w:rPr>
                          <w:sz w:val="18"/>
                          <w:szCs w:val="18"/>
                        </w:rPr>
                        <w:t>Sign up as an individual and you will be placed with other individuals to make a team of 5 bowlers.</w:t>
                      </w:r>
                    </w:p>
                    <w:p w:rsidR="004E1DD9" w:rsidRPr="003A3181" w:rsidRDefault="004E1DD9" w:rsidP="006C3931">
                      <w:pPr>
                        <w:pStyle w:val="BodyText"/>
                        <w:numPr>
                          <w:ilvl w:val="0"/>
                          <w:numId w:val="30"/>
                        </w:numPr>
                        <w:spacing w:after="80" w:line="240" w:lineRule="auto"/>
                        <w:ind w:hanging="180"/>
                        <w:rPr>
                          <w:sz w:val="18"/>
                          <w:szCs w:val="18"/>
                        </w:rPr>
                      </w:pPr>
                      <w:r w:rsidRPr="003A3181">
                        <w:rPr>
                          <w:sz w:val="18"/>
                          <w:szCs w:val="18"/>
                        </w:rPr>
                        <w:t>You choose the date you want to bowl:</w:t>
                      </w:r>
                      <w:r w:rsidRPr="003A3181">
                        <w:rPr>
                          <w:sz w:val="18"/>
                          <w:szCs w:val="18"/>
                        </w:rPr>
                        <w:br/>
                        <w:t xml:space="preserve">Saturday, October </w:t>
                      </w:r>
                      <w:r w:rsidR="00614035">
                        <w:rPr>
                          <w:sz w:val="18"/>
                          <w:szCs w:val="18"/>
                        </w:rPr>
                        <w:t>1</w:t>
                      </w:r>
                      <w:r w:rsidR="0036104B">
                        <w:rPr>
                          <w:sz w:val="18"/>
                          <w:szCs w:val="18"/>
                        </w:rPr>
                        <w:t>8</w:t>
                      </w:r>
                      <w:r w:rsidRPr="003A318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3A3181">
                        <w:rPr>
                          <w:sz w:val="18"/>
                          <w:szCs w:val="18"/>
                        </w:rPr>
                        <w:br/>
                      </w:r>
                      <w:r w:rsidRPr="003A3181">
                        <w:rPr>
                          <w:sz w:val="18"/>
                          <w:szCs w:val="18"/>
                          <w:u w:val="single"/>
                        </w:rPr>
                        <w:t>OR</w:t>
                      </w:r>
                      <w:r w:rsidRPr="003A318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3A3181">
                        <w:rPr>
                          <w:sz w:val="18"/>
                          <w:szCs w:val="18"/>
                        </w:rPr>
                        <w:br/>
                        <w:t xml:space="preserve">Sunday, October </w:t>
                      </w:r>
                      <w:r w:rsidR="0036104B">
                        <w:rPr>
                          <w:sz w:val="18"/>
                          <w:szCs w:val="18"/>
                        </w:rPr>
                        <w:t>19</w:t>
                      </w:r>
                    </w:p>
                    <w:p w:rsidR="004E1DD9" w:rsidRPr="003A3181" w:rsidRDefault="004E1DD9" w:rsidP="006C3931">
                      <w:pPr>
                        <w:pStyle w:val="BodyText"/>
                        <w:numPr>
                          <w:ilvl w:val="0"/>
                          <w:numId w:val="30"/>
                        </w:numPr>
                        <w:spacing w:after="80" w:line="240" w:lineRule="auto"/>
                        <w:ind w:hanging="180"/>
                        <w:rPr>
                          <w:sz w:val="18"/>
                          <w:szCs w:val="18"/>
                        </w:rPr>
                      </w:pPr>
                      <w:r w:rsidRPr="003A3181">
                        <w:rPr>
                          <w:sz w:val="18"/>
                          <w:szCs w:val="18"/>
                        </w:rPr>
                        <w:t xml:space="preserve">3 games of bowling, with prize awarded for </w:t>
                      </w:r>
                      <w:r>
                        <w:rPr>
                          <w:sz w:val="18"/>
                          <w:szCs w:val="18"/>
                        </w:rPr>
                        <w:t>a strike on the pink head pin (one prize per bowler).</w:t>
                      </w:r>
                    </w:p>
                    <w:p w:rsidR="004E1DD9" w:rsidRPr="003A3181" w:rsidRDefault="004E1DD9" w:rsidP="006C3931">
                      <w:pPr>
                        <w:pStyle w:val="BodyText"/>
                        <w:numPr>
                          <w:ilvl w:val="0"/>
                          <w:numId w:val="30"/>
                        </w:numPr>
                        <w:spacing w:after="80" w:line="240" w:lineRule="auto"/>
                        <w:ind w:hanging="180"/>
                        <w:rPr>
                          <w:sz w:val="18"/>
                          <w:szCs w:val="18"/>
                        </w:rPr>
                      </w:pPr>
                      <w:r w:rsidRPr="003A3181">
                        <w:rPr>
                          <w:sz w:val="18"/>
                          <w:szCs w:val="18"/>
                        </w:rPr>
                        <w:t>Sanction not required (not required to be a league bowler)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4E1DD9" w:rsidRPr="003A3181" w:rsidRDefault="004E1DD9" w:rsidP="006C3931">
                      <w:pPr>
                        <w:pStyle w:val="BodyText"/>
                        <w:numPr>
                          <w:ilvl w:val="0"/>
                          <w:numId w:val="30"/>
                        </w:numPr>
                        <w:spacing w:after="80" w:line="240" w:lineRule="auto"/>
                        <w:ind w:hanging="180"/>
                        <w:rPr>
                          <w:sz w:val="18"/>
                          <w:szCs w:val="18"/>
                        </w:rPr>
                      </w:pPr>
                      <w:r w:rsidRPr="003A3181">
                        <w:rPr>
                          <w:sz w:val="18"/>
                          <w:szCs w:val="18"/>
                        </w:rPr>
                        <w:t>Must be age 18 or over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4E1DD9" w:rsidRPr="003A3181" w:rsidRDefault="004E1DD9" w:rsidP="006C3931">
                      <w:pPr>
                        <w:pStyle w:val="BodyText"/>
                        <w:numPr>
                          <w:ilvl w:val="0"/>
                          <w:numId w:val="30"/>
                        </w:numPr>
                        <w:spacing w:after="80" w:line="240" w:lineRule="auto"/>
                        <w:ind w:hanging="180"/>
                        <w:rPr>
                          <w:sz w:val="18"/>
                          <w:szCs w:val="18"/>
                        </w:rPr>
                      </w:pPr>
                      <w:r w:rsidRPr="003A3181">
                        <w:rPr>
                          <w:sz w:val="18"/>
                          <w:szCs w:val="18"/>
                        </w:rPr>
                        <w:t>Registration at 1:</w:t>
                      </w:r>
                      <w:r w:rsidR="00614035">
                        <w:rPr>
                          <w:sz w:val="18"/>
                          <w:szCs w:val="18"/>
                        </w:rPr>
                        <w:t>15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3A3181">
                        <w:rPr>
                          <w:sz w:val="18"/>
                          <w:szCs w:val="18"/>
                        </w:rPr>
                        <w:t>pm</w:t>
                      </w:r>
                      <w:r w:rsidR="00614035">
                        <w:rPr>
                          <w:sz w:val="18"/>
                          <w:szCs w:val="18"/>
                        </w:rPr>
                        <w:t>, with opening announcements at 1:45 pm.</w:t>
                      </w:r>
                    </w:p>
                    <w:p w:rsidR="004E1DD9" w:rsidRPr="003A3181" w:rsidRDefault="004E1DD9" w:rsidP="006C3931">
                      <w:pPr>
                        <w:pStyle w:val="BodyText"/>
                        <w:numPr>
                          <w:ilvl w:val="0"/>
                          <w:numId w:val="30"/>
                        </w:numPr>
                        <w:spacing w:after="80" w:line="240" w:lineRule="auto"/>
                        <w:ind w:hanging="180"/>
                        <w:rPr>
                          <w:sz w:val="18"/>
                          <w:szCs w:val="18"/>
                        </w:rPr>
                      </w:pPr>
                      <w:r w:rsidRPr="003A3181">
                        <w:rPr>
                          <w:sz w:val="18"/>
                          <w:szCs w:val="18"/>
                        </w:rPr>
                        <w:t>Bowling 2:00-</w:t>
                      </w:r>
                      <w:r w:rsidR="00614035">
                        <w:rPr>
                          <w:sz w:val="18"/>
                          <w:szCs w:val="18"/>
                        </w:rPr>
                        <w:t>4</w:t>
                      </w:r>
                      <w:r w:rsidRPr="003A3181">
                        <w:rPr>
                          <w:sz w:val="18"/>
                          <w:szCs w:val="18"/>
                        </w:rPr>
                        <w:t>:</w:t>
                      </w:r>
                      <w:r w:rsidR="00614035">
                        <w:rPr>
                          <w:sz w:val="18"/>
                          <w:szCs w:val="18"/>
                        </w:rPr>
                        <w:t>3</w:t>
                      </w:r>
                      <w:r w:rsidRPr="003A3181">
                        <w:rPr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3A3181">
                        <w:rPr>
                          <w:sz w:val="18"/>
                          <w:szCs w:val="18"/>
                        </w:rPr>
                        <w:t>pm, followed by a light supper, featuring Grandma’s Chicken Wild Rice Soup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4E1DD9" w:rsidRPr="003A3181" w:rsidRDefault="004E1DD9" w:rsidP="006C3931">
                      <w:pPr>
                        <w:pStyle w:val="BodyText"/>
                        <w:numPr>
                          <w:ilvl w:val="0"/>
                          <w:numId w:val="30"/>
                        </w:numPr>
                        <w:spacing w:after="80" w:line="240" w:lineRule="auto"/>
                        <w:ind w:hanging="1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Prize</w:t>
                      </w:r>
                      <w:r w:rsidRPr="003A3181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Drawing</w:t>
                      </w:r>
                      <w:r w:rsidRPr="003A3181">
                        <w:rPr>
                          <w:sz w:val="18"/>
                          <w:szCs w:val="18"/>
                        </w:rPr>
                        <w:t xml:space="preserve"> – Buy tickets </w:t>
                      </w:r>
                      <w:r>
                        <w:rPr>
                          <w:sz w:val="18"/>
                          <w:szCs w:val="18"/>
                        </w:rPr>
                        <w:t xml:space="preserve">for a </w:t>
                      </w:r>
                      <w:r w:rsidRPr="003A3181">
                        <w:rPr>
                          <w:sz w:val="18"/>
                          <w:szCs w:val="18"/>
                        </w:rPr>
                        <w:t xml:space="preserve">chance </w:t>
                      </w:r>
                      <w:r>
                        <w:rPr>
                          <w:sz w:val="18"/>
                          <w:szCs w:val="18"/>
                        </w:rPr>
                        <w:t xml:space="preserve">to </w:t>
                      </w:r>
                      <w:r w:rsidRPr="003A3181">
                        <w:rPr>
                          <w:sz w:val="18"/>
                          <w:szCs w:val="18"/>
                        </w:rPr>
                        <w:t>win some great prizes.</w:t>
                      </w:r>
                    </w:p>
                    <w:p w:rsidR="004E1DD9" w:rsidRDefault="004E1DD9" w:rsidP="00732365">
                      <w:pPr>
                        <w:pStyle w:val="BodyText"/>
                        <w:spacing w:after="80" w:line="240" w:lineRule="auto"/>
                        <w:jc w:val="center"/>
                        <w:rPr>
                          <w:b/>
                          <w:i/>
                          <w:sz w:val="22"/>
                          <w:szCs w:val="22"/>
                        </w:rPr>
                      </w:pPr>
                    </w:p>
                    <w:p w:rsidR="004E1DD9" w:rsidRPr="00361A72" w:rsidRDefault="004E1DD9" w:rsidP="00732365">
                      <w:pPr>
                        <w:pStyle w:val="BodyText"/>
                        <w:spacing w:after="80" w:line="240" w:lineRule="auto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361A72">
                        <w:rPr>
                          <w:b/>
                          <w:sz w:val="22"/>
                          <w:szCs w:val="22"/>
                        </w:rPr>
                        <w:t xml:space="preserve">Your </w:t>
                      </w:r>
                      <w:r w:rsidRPr="00361A72">
                        <w:rPr>
                          <w:b/>
                          <w:i/>
                          <w:sz w:val="22"/>
                          <w:szCs w:val="22"/>
                        </w:rPr>
                        <w:t>paid</w:t>
                      </w:r>
                      <w:r w:rsidRPr="00361A72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361A72">
                        <w:rPr>
                          <w:b/>
                          <w:i/>
                          <w:sz w:val="22"/>
                          <w:szCs w:val="22"/>
                        </w:rPr>
                        <w:t>registration</w:t>
                      </w:r>
                      <w:r w:rsidRPr="00361A72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br/>
                      </w:r>
                      <w:r w:rsidRPr="00361A72">
                        <w:rPr>
                          <w:b/>
                          <w:sz w:val="22"/>
                          <w:szCs w:val="22"/>
                        </w:rPr>
                        <w:t>reserves your spot!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3480435</wp:posOffset>
                </wp:positionH>
                <wp:positionV relativeFrom="page">
                  <wp:posOffset>231140</wp:posOffset>
                </wp:positionV>
                <wp:extent cx="3098800" cy="7188835"/>
                <wp:effectExtent l="0" t="0" r="6350" b="12065"/>
                <wp:wrapNone/>
                <wp:docPr id="13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0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DD9" w:rsidRPr="00F006F4" w:rsidRDefault="004E1DD9" w:rsidP="001B0A62">
                            <w:pPr>
                              <w:pStyle w:val="Masthead"/>
                              <w:rPr>
                                <w:rFonts w:ascii="Pristina" w:hAnsi="Pristina"/>
                                <w:i/>
                                <w:color w:val="D9259D"/>
                                <w:spacing w:val="30"/>
                                <w:sz w:val="40"/>
                                <w:szCs w:val="40"/>
                              </w:rPr>
                            </w:pPr>
                            <w:r w:rsidRPr="00C86328">
                              <w:rPr>
                                <w:rFonts w:ascii="Pristina" w:hAnsi="Pristina"/>
                                <w:i/>
                                <w:color w:val="D9259D"/>
                                <w:spacing w:val="30"/>
                                <w:sz w:val="40"/>
                                <w:szCs w:val="40"/>
                              </w:rPr>
                              <w:t>Details</w:t>
                            </w:r>
                          </w:p>
                          <w:p w:rsidR="004E1DD9" w:rsidRPr="00FF6548" w:rsidRDefault="004E1DD9" w:rsidP="009F012E">
                            <w:pPr>
                              <w:pStyle w:val="Event"/>
                              <w:tabs>
                                <w:tab w:val="decimal" w:pos="4410"/>
                              </w:tabs>
                              <w:spacing w:before="180" w:after="0" w:line="240" w:lineRule="auto"/>
                              <w:rPr>
                                <w:b/>
                              </w:rPr>
                            </w:pPr>
                            <w:r w:rsidRPr="006C3931">
                              <w:rPr>
                                <w:b/>
                                <w:color w:val="D9259D"/>
                              </w:rPr>
                              <w:t>Team Registration Fee</w:t>
                            </w:r>
                            <w:r w:rsidRPr="00FF6548">
                              <w:rPr>
                                <w:b/>
                              </w:rPr>
                              <w:tab/>
                              <w:t>$125</w:t>
                            </w:r>
                          </w:p>
                          <w:p w:rsidR="004E1DD9" w:rsidRPr="00FF6548" w:rsidRDefault="004E1DD9" w:rsidP="009F012E">
                            <w:pPr>
                              <w:pStyle w:val="Event"/>
                              <w:tabs>
                                <w:tab w:val="decimal" w:pos="4410"/>
                              </w:tabs>
                              <w:spacing w:after="0" w:line="240" w:lineRule="auto"/>
                            </w:pPr>
                            <w:r w:rsidRPr="00FF6548">
                              <w:t>5-person teams at $25/person.</w:t>
                            </w:r>
                            <w:r w:rsidRPr="00FF6548">
                              <w:br/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Your </w:t>
                            </w:r>
                            <w:r w:rsidRPr="00A8266E">
                              <w:rPr>
                                <w:sz w:val="16"/>
                                <w:szCs w:val="16"/>
                              </w:rPr>
                              <w:t>paid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registration reserves your team’s spot</w:t>
                            </w:r>
                            <w:r w:rsidRPr="00361A72">
                              <w:rPr>
                                <w:i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E1DD9" w:rsidRPr="00FF6548" w:rsidRDefault="004E1DD9" w:rsidP="009F012E">
                            <w:pPr>
                              <w:pStyle w:val="Event"/>
                              <w:tabs>
                                <w:tab w:val="decimal" w:pos="4410"/>
                              </w:tabs>
                              <w:spacing w:before="180" w:after="0" w:line="240" w:lineRule="auto"/>
                              <w:rPr>
                                <w:b/>
                              </w:rPr>
                            </w:pPr>
                            <w:r w:rsidRPr="006C3931">
                              <w:rPr>
                                <w:b/>
                                <w:color w:val="D9259D"/>
                              </w:rPr>
                              <w:t>Individual Registration Fee</w:t>
                            </w:r>
                            <w:r w:rsidRPr="00FF6548">
                              <w:rPr>
                                <w:b/>
                              </w:rPr>
                              <w:tab/>
                              <w:t>$25</w:t>
                            </w:r>
                          </w:p>
                          <w:p w:rsidR="004E1DD9" w:rsidRPr="00FF6548" w:rsidRDefault="004E1DD9" w:rsidP="009F012E">
                            <w:pPr>
                              <w:pStyle w:val="Event"/>
                              <w:tabs>
                                <w:tab w:val="decimal" w:pos="4410"/>
                              </w:tabs>
                              <w:spacing w:after="0" w:line="240" w:lineRule="auto"/>
                            </w:pPr>
                            <w:r w:rsidRPr="00FF6548">
                              <w:t>You will be placed with other</w:t>
                            </w:r>
                            <w:r>
                              <w:t xml:space="preserve"> bowlers</w:t>
                            </w:r>
                            <w:r w:rsidRPr="00FF6548">
                              <w:br/>
                              <w:t>to make a team of 5.</w:t>
                            </w:r>
                            <w:r w:rsidRPr="00FF6548">
                              <w:br/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Your </w:t>
                            </w:r>
                            <w:r w:rsidRPr="00A8266E">
                              <w:rPr>
                                <w:sz w:val="16"/>
                                <w:szCs w:val="16"/>
                              </w:rPr>
                              <w:t>paid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registration reserves your spot</w:t>
                            </w:r>
                            <w:r w:rsidRPr="00361A72">
                              <w:rPr>
                                <w:i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E1DD9" w:rsidRPr="00FF6548" w:rsidRDefault="004E1DD9" w:rsidP="009F012E">
                            <w:pPr>
                              <w:pStyle w:val="Event"/>
                              <w:tabs>
                                <w:tab w:val="decimal" w:pos="4410"/>
                              </w:tabs>
                              <w:spacing w:before="180" w:after="0" w:line="240" w:lineRule="auto"/>
                              <w:rPr>
                                <w:b/>
                              </w:rPr>
                            </w:pPr>
                            <w:r w:rsidRPr="006C3931">
                              <w:rPr>
                                <w:b/>
                                <w:color w:val="D9259D"/>
                              </w:rPr>
                              <w:t>Lane Sponsor</w:t>
                            </w:r>
                            <w:r w:rsidRPr="00FF6548">
                              <w:rPr>
                                <w:b/>
                              </w:rPr>
                              <w:tab/>
                              <w:t>$100</w:t>
                            </w:r>
                          </w:p>
                          <w:p w:rsidR="004E1DD9" w:rsidRPr="00FF6548" w:rsidRDefault="004E1DD9" w:rsidP="009F012E">
                            <w:pPr>
                              <w:pStyle w:val="Event"/>
                              <w:tabs>
                                <w:tab w:val="decimal" w:pos="4410"/>
                              </w:tabs>
                              <w:spacing w:after="0" w:line="240" w:lineRule="auto"/>
                            </w:pPr>
                            <w:r w:rsidRPr="00FF6548">
                              <w:t>Sponsor a lane with a banner</w:t>
                            </w:r>
                            <w:r>
                              <w:t>.</w:t>
                            </w:r>
                          </w:p>
                          <w:p w:rsidR="004E1DD9" w:rsidRPr="00FF6548" w:rsidRDefault="004E1DD9" w:rsidP="009F012E">
                            <w:pPr>
                              <w:pStyle w:val="Event"/>
                              <w:tabs>
                                <w:tab w:val="decimal" w:pos="4410"/>
                              </w:tabs>
                              <w:spacing w:before="180" w:after="0" w:line="240" w:lineRule="auto"/>
                              <w:rPr>
                                <w:b/>
                              </w:rPr>
                            </w:pPr>
                            <w:r w:rsidRPr="006C3931">
                              <w:rPr>
                                <w:b/>
                                <w:color w:val="D9259D"/>
                              </w:rPr>
                              <w:t>Corporate Sponsor</w:t>
                            </w:r>
                            <w:r w:rsidRPr="00FF6548">
                              <w:rPr>
                                <w:b/>
                              </w:rPr>
                              <w:tab/>
                              <w:t>$225</w:t>
                            </w:r>
                          </w:p>
                          <w:p w:rsidR="004E1DD9" w:rsidRPr="00FF6548" w:rsidRDefault="004E1DD9" w:rsidP="009F012E">
                            <w:pPr>
                              <w:pStyle w:val="Event"/>
                              <w:tabs>
                                <w:tab w:val="decimal" w:pos="4410"/>
                              </w:tabs>
                              <w:spacing w:after="0" w:line="240" w:lineRule="auto"/>
                            </w:pPr>
                            <w:r w:rsidRPr="00FF6548">
                              <w:t xml:space="preserve">Lane sponsorship ($100) + </w:t>
                            </w:r>
                            <w:r w:rsidRPr="00FF6548">
                              <w:br/>
                              <w:t>team registration fee ($125).</w:t>
                            </w:r>
                          </w:p>
                          <w:p w:rsidR="004E1DD9" w:rsidRPr="006C3931" w:rsidRDefault="004E1DD9" w:rsidP="009F012E">
                            <w:pPr>
                              <w:pStyle w:val="Event"/>
                              <w:tabs>
                                <w:tab w:val="decimal" w:pos="4410"/>
                              </w:tabs>
                              <w:spacing w:before="180" w:after="0" w:line="240" w:lineRule="auto"/>
                              <w:rPr>
                                <w:b/>
                                <w:color w:val="D9259D"/>
                              </w:rPr>
                            </w:pPr>
                            <w:r w:rsidRPr="006C3931">
                              <w:rPr>
                                <w:b/>
                                <w:color w:val="D9259D"/>
                              </w:rPr>
                              <w:t>Prize Sponsor</w:t>
                            </w:r>
                          </w:p>
                          <w:p w:rsidR="004E1DD9" w:rsidRPr="00AC0EA2" w:rsidRDefault="004E1DD9" w:rsidP="009F012E">
                            <w:pPr>
                              <w:pStyle w:val="Event"/>
                              <w:tabs>
                                <w:tab w:val="decimal" w:pos="4410"/>
                              </w:tabs>
                              <w:spacing w:after="0" w:line="240" w:lineRule="auto"/>
                            </w:pPr>
                            <w:r w:rsidRPr="00FF6548">
                              <w:t>Donate prize</w:t>
                            </w:r>
                            <w:r>
                              <w:t>(</w:t>
                            </w:r>
                            <w:r w:rsidRPr="00FF6548">
                              <w:t>s</w:t>
                            </w:r>
                            <w:r>
                              <w:t>)</w:t>
                            </w:r>
                            <w:r w:rsidRPr="00FF6548">
                              <w:t xml:space="preserve"> for the </w:t>
                            </w:r>
                            <w:r>
                              <w:t>prize</w:t>
                            </w:r>
                            <w:r w:rsidRPr="00FF6548">
                              <w:t xml:space="preserve"> </w:t>
                            </w:r>
                            <w:r>
                              <w:t>dra</w:t>
                            </w:r>
                            <w:r w:rsidRPr="00AC0EA2">
                              <w:t>wing.</w:t>
                            </w:r>
                          </w:p>
                          <w:p w:rsidR="004E1DD9" w:rsidRPr="00FF6548" w:rsidRDefault="004E1DD9" w:rsidP="009F012E">
                            <w:pPr>
                              <w:pStyle w:val="Event"/>
                              <w:tabs>
                                <w:tab w:val="decimal" w:pos="4410"/>
                              </w:tabs>
                              <w:spacing w:before="180" w:after="0" w:line="240" w:lineRule="auto"/>
                              <w:rPr>
                                <w:b/>
                              </w:rPr>
                            </w:pPr>
                            <w:r w:rsidRPr="00AC0EA2">
                              <w:rPr>
                                <w:b/>
                                <w:color w:val="D9259D"/>
                              </w:rPr>
                              <w:t>Placard Sponsor</w:t>
                            </w:r>
                            <w:r w:rsidRPr="00FF6548">
                              <w:rPr>
                                <w:b/>
                              </w:rPr>
                              <w:tab/>
                              <w:t>$10</w:t>
                            </w:r>
                          </w:p>
                          <w:p w:rsidR="004E1DD9" w:rsidRPr="00FF6548" w:rsidRDefault="004E1DD9" w:rsidP="009F012E">
                            <w:pPr>
                              <w:pStyle w:val="Event"/>
                              <w:tabs>
                                <w:tab w:val="decimal" w:pos="4410"/>
                              </w:tabs>
                              <w:spacing w:after="0" w:line="240" w:lineRule="auto"/>
                            </w:pPr>
                            <w:r w:rsidRPr="00FF6548">
                              <w:t>Recognize someone who has experienced</w:t>
                            </w:r>
                            <w:r w:rsidRPr="00FF6548">
                              <w:br/>
                              <w:t>breast cancer. Placards will be displayed</w:t>
                            </w:r>
                            <w:r w:rsidRPr="00FF6548">
                              <w:br/>
                              <w:t>in a prominent location.</w:t>
                            </w:r>
                          </w:p>
                          <w:p w:rsidR="004E1DD9" w:rsidRPr="00FF6548" w:rsidRDefault="004E1DD9" w:rsidP="009F012E">
                            <w:pPr>
                              <w:pStyle w:val="Event"/>
                              <w:tabs>
                                <w:tab w:val="decimal" w:pos="4410"/>
                              </w:tabs>
                              <w:spacing w:before="180" w:after="0" w:line="240" w:lineRule="auto"/>
                              <w:rPr>
                                <w:b/>
                              </w:rPr>
                            </w:pPr>
                            <w:r w:rsidRPr="006C3931">
                              <w:rPr>
                                <w:b/>
                                <w:color w:val="D9259D"/>
                              </w:rPr>
                              <w:t>Donation</w:t>
                            </w:r>
                            <w:r w:rsidRPr="00FF6548">
                              <w:rPr>
                                <w:b/>
                              </w:rPr>
                              <w:tab/>
                            </w:r>
                          </w:p>
                          <w:p w:rsidR="004E1DD9" w:rsidRPr="00FF6548" w:rsidRDefault="004E1DD9" w:rsidP="00B8302D">
                            <w:pPr>
                              <w:pStyle w:val="Event"/>
                              <w:tabs>
                                <w:tab w:val="decimal" w:pos="4140"/>
                              </w:tabs>
                              <w:spacing w:after="0" w:line="240" w:lineRule="auto"/>
                            </w:pPr>
                            <w:r w:rsidRPr="00FF6548">
                              <w:t>Since Bowling to Beat Breast Cancer is a 509(a)(2) non-profit, your donation is tax-deductible.</w:t>
                            </w:r>
                          </w:p>
                          <w:p w:rsidR="004E1DD9" w:rsidRPr="006C3931" w:rsidRDefault="004E1DD9" w:rsidP="006C3931">
                            <w:pPr>
                              <w:pStyle w:val="Event"/>
                              <w:tabs>
                                <w:tab w:val="decimal" w:pos="4410"/>
                              </w:tabs>
                              <w:spacing w:before="180" w:after="0" w:line="240" w:lineRule="auto"/>
                              <w:rPr>
                                <w:b/>
                                <w:color w:val="D9259D"/>
                              </w:rPr>
                            </w:pPr>
                            <w:r w:rsidRPr="006C3931">
                              <w:rPr>
                                <w:b/>
                                <w:color w:val="D9259D"/>
                              </w:rPr>
                              <w:t>Special recognition for breast cancer survivors</w:t>
                            </w:r>
                          </w:p>
                          <w:p w:rsidR="004E1DD9" w:rsidRPr="00FF6548" w:rsidRDefault="004E1DD9" w:rsidP="00D7630E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spacing w:after="80" w:line="240" w:lineRule="auto"/>
                              <w:ind w:hanging="180"/>
                            </w:pPr>
                            <w:r w:rsidRPr="00FF6548">
                              <w:t xml:space="preserve">A </w:t>
                            </w:r>
                            <w:r>
                              <w:t>special</w:t>
                            </w:r>
                            <w:r w:rsidRPr="00FF6548">
                              <w:t xml:space="preserve"> bandana will be presented to all breast cancer survivors.</w:t>
                            </w:r>
                          </w:p>
                          <w:p w:rsidR="004E1DD9" w:rsidRPr="00FF6548" w:rsidRDefault="004E1DD9" w:rsidP="00D7630E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spacing w:after="80" w:line="240" w:lineRule="auto"/>
                              <w:ind w:hanging="180"/>
                            </w:pPr>
                            <w:r w:rsidRPr="00FF6548">
                              <w:t>Breast cancer survivors will roll the first ball on each day.</w:t>
                            </w:r>
                          </w:p>
                          <w:p w:rsidR="004E1DD9" w:rsidRDefault="004E1DD9" w:rsidP="009D3ADA">
                            <w:pPr>
                              <w:pStyle w:val="Event"/>
                              <w:tabs>
                                <w:tab w:val="decimal" w:pos="4140"/>
                              </w:tabs>
                              <w:spacing w:before="120" w:after="0" w:line="240" w:lineRule="auto"/>
                            </w:pPr>
                            <w:r w:rsidRPr="00FF6548">
                              <w:t>Registration fee is transferable, but not refundable.</w:t>
                            </w:r>
                          </w:p>
                          <w:p w:rsidR="004E1DD9" w:rsidRPr="00FF6548" w:rsidRDefault="004E1DD9" w:rsidP="00CA508C">
                            <w:pPr>
                              <w:pStyle w:val="BodyText"/>
                              <w:spacing w:before="120" w:line="240" w:lineRule="atLeast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F654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First come, first served.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FF6548">
                              <w:rPr>
                                <w:b/>
                                <w:sz w:val="18"/>
                                <w:szCs w:val="18"/>
                              </w:rPr>
                              <w:t>The first 24 teams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 w:rsidRPr="00945D82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paid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registration,</w:t>
                            </w:r>
                            <w:r w:rsidRPr="00FF654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FF6548">
                              <w:rPr>
                                <w:b/>
                                <w:sz w:val="18"/>
                                <w:szCs w:val="18"/>
                              </w:rPr>
                              <w:t>per date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FF654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will be accepted.</w:t>
                            </w:r>
                          </w:p>
                          <w:p w:rsidR="004E1DD9" w:rsidRDefault="004E1DD9" w:rsidP="009D3ADA">
                            <w:pPr>
                              <w:pStyle w:val="Event"/>
                              <w:tabs>
                                <w:tab w:val="decimal" w:pos="4140"/>
                              </w:tabs>
                              <w:spacing w:before="120" w:after="0" w:line="240" w:lineRule="auto"/>
                            </w:pPr>
                          </w:p>
                          <w:p w:rsidR="004E1DD9" w:rsidRDefault="004E1DD9" w:rsidP="00C86328">
                            <w:pPr>
                              <w:pStyle w:val="Event"/>
                              <w:tabs>
                                <w:tab w:val="decimal" w:pos="4140"/>
                              </w:tabs>
                              <w:spacing w:before="120"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86328">
                              <w:rPr>
                                <w:sz w:val="24"/>
                                <w:szCs w:val="24"/>
                              </w:rPr>
                              <w:t>Question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C86328">
                              <w:rPr>
                                <w:sz w:val="24"/>
                                <w:szCs w:val="24"/>
                              </w:rPr>
                              <w:t>: Call Barb at 218-348-8398</w:t>
                            </w:r>
                          </w:p>
                          <w:p w:rsidR="004E1DD9" w:rsidRDefault="004E1DD9" w:rsidP="00C86328">
                            <w:pPr>
                              <w:pStyle w:val="Event"/>
                              <w:tabs>
                                <w:tab w:val="decimal" w:pos="4140"/>
                              </w:tabs>
                              <w:spacing w:before="120"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20358" w:rsidRDefault="00B20358" w:rsidP="00C86328">
                            <w:pPr>
                              <w:pStyle w:val="Event"/>
                              <w:tabs>
                                <w:tab w:val="decimal" w:pos="4140"/>
                              </w:tabs>
                              <w:spacing w:before="120"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20358" w:rsidRDefault="00B20358" w:rsidP="00C86328">
                            <w:pPr>
                              <w:pStyle w:val="Event"/>
                              <w:tabs>
                                <w:tab w:val="decimal" w:pos="4140"/>
                              </w:tabs>
                              <w:spacing w:before="120"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E1DD9" w:rsidRPr="00AC2C8B" w:rsidRDefault="00495A85" w:rsidP="00B20358">
                            <w:pPr>
                              <w:pStyle w:val="Masthead"/>
                              <w:jc w:val="left"/>
                              <w:rPr>
                                <w:color w:val="D9259D"/>
                                <w:spacing w:val="30"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AC2C8B" w:rsidRPr="00AC2C8B">
                                <w:rPr>
                                  <w:color w:val="D9259D"/>
                                  <w:spacing w:val="30"/>
                                  <w:sz w:val="20"/>
                                  <w:szCs w:val="20"/>
                                </w:rPr>
                                <w:t>www</w:t>
                              </w:r>
                            </w:hyperlink>
                            <w:r w:rsidR="00AC2C8B" w:rsidRPr="00AC2C8B">
                              <w:rPr>
                                <w:color w:val="D9259D"/>
                                <w:spacing w:val="30"/>
                                <w:sz w:val="20"/>
                                <w:szCs w:val="20"/>
                              </w:rPr>
                              <w:t>.bowlingtobeatbreastcancer.com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38" type="#_x0000_t202" style="position:absolute;margin-left:274.05pt;margin-top:18.2pt;width:244pt;height:566.0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" filled="f" fillcolor="purple" stroked="f">
                <v:textbox inset="0,0,0,0">
                  <w:txbxContent>
                    <w:p w:rsidR="004E1DD9" w:rsidRPr="00F006F4" w:rsidRDefault="004E1DD9" w:rsidP="001B0A62">
                      <w:pPr>
                        <w:pStyle w:val="Masthead"/>
                        <w:rPr>
                          <w:rFonts w:ascii="Pristina" w:hAnsi="Pristina"/>
                          <w:i/>
                          <w:color w:val="D9259D"/>
                          <w:spacing w:val="30"/>
                          <w:sz w:val="40"/>
                          <w:szCs w:val="40"/>
                        </w:rPr>
                      </w:pPr>
                      <w:r w:rsidRPr="00C86328">
                        <w:rPr>
                          <w:rFonts w:ascii="Pristina" w:hAnsi="Pristina"/>
                          <w:i/>
                          <w:color w:val="D9259D"/>
                          <w:spacing w:val="30"/>
                          <w:sz w:val="40"/>
                          <w:szCs w:val="40"/>
                        </w:rPr>
                        <w:t>Details</w:t>
                      </w:r>
                    </w:p>
                    <w:p w:rsidR="004E1DD9" w:rsidRPr="00FF6548" w:rsidRDefault="004E1DD9" w:rsidP="009F012E">
                      <w:pPr>
                        <w:pStyle w:val="Event"/>
                        <w:tabs>
                          <w:tab w:val="decimal" w:pos="4410"/>
                        </w:tabs>
                        <w:spacing w:before="180" w:after="0" w:line="240" w:lineRule="auto"/>
                        <w:rPr>
                          <w:b/>
                        </w:rPr>
                      </w:pPr>
                      <w:r w:rsidRPr="006C3931">
                        <w:rPr>
                          <w:b/>
                          <w:color w:val="D9259D"/>
                        </w:rPr>
                        <w:t>Team Registration Fee</w:t>
                      </w:r>
                      <w:r w:rsidRPr="00FF6548">
                        <w:rPr>
                          <w:b/>
                        </w:rPr>
                        <w:tab/>
                        <w:t>$125</w:t>
                      </w:r>
                    </w:p>
                    <w:p w:rsidR="004E1DD9" w:rsidRPr="00FF6548" w:rsidRDefault="004E1DD9" w:rsidP="009F012E">
                      <w:pPr>
                        <w:pStyle w:val="Event"/>
                        <w:tabs>
                          <w:tab w:val="decimal" w:pos="4410"/>
                        </w:tabs>
                        <w:spacing w:after="0" w:line="240" w:lineRule="auto"/>
                      </w:pPr>
                      <w:r w:rsidRPr="00FF6548">
                        <w:t>5-person teams at $25/person.</w:t>
                      </w:r>
                      <w:r w:rsidRPr="00FF6548">
                        <w:br/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Your </w:t>
                      </w:r>
                      <w:r w:rsidRPr="00A8266E">
                        <w:rPr>
                          <w:sz w:val="16"/>
                          <w:szCs w:val="16"/>
                        </w:rPr>
                        <w:t>paid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registration reserves your team’s spot</w:t>
                      </w:r>
                      <w:r w:rsidRPr="00361A72">
                        <w:rPr>
                          <w:i/>
                          <w:sz w:val="16"/>
                          <w:szCs w:val="16"/>
                        </w:rPr>
                        <w:t>.</w:t>
                      </w:r>
                    </w:p>
                    <w:p w:rsidR="004E1DD9" w:rsidRPr="00FF6548" w:rsidRDefault="004E1DD9" w:rsidP="009F012E">
                      <w:pPr>
                        <w:pStyle w:val="Event"/>
                        <w:tabs>
                          <w:tab w:val="decimal" w:pos="4410"/>
                        </w:tabs>
                        <w:spacing w:before="180" w:after="0" w:line="240" w:lineRule="auto"/>
                        <w:rPr>
                          <w:b/>
                        </w:rPr>
                      </w:pPr>
                      <w:r w:rsidRPr="006C3931">
                        <w:rPr>
                          <w:b/>
                          <w:color w:val="D9259D"/>
                        </w:rPr>
                        <w:t>Individual Registration Fee</w:t>
                      </w:r>
                      <w:r w:rsidRPr="00FF6548">
                        <w:rPr>
                          <w:b/>
                        </w:rPr>
                        <w:tab/>
                        <w:t>$25</w:t>
                      </w:r>
                    </w:p>
                    <w:p w:rsidR="004E1DD9" w:rsidRPr="00FF6548" w:rsidRDefault="004E1DD9" w:rsidP="009F012E">
                      <w:pPr>
                        <w:pStyle w:val="Event"/>
                        <w:tabs>
                          <w:tab w:val="decimal" w:pos="4410"/>
                        </w:tabs>
                        <w:spacing w:after="0" w:line="240" w:lineRule="auto"/>
                      </w:pPr>
                      <w:r w:rsidRPr="00FF6548">
                        <w:t>You will be placed with other</w:t>
                      </w:r>
                      <w:r>
                        <w:t xml:space="preserve"> bowlers</w:t>
                      </w:r>
                      <w:r w:rsidRPr="00FF6548">
                        <w:br/>
                        <w:t>to make a team of 5.</w:t>
                      </w:r>
                      <w:r w:rsidRPr="00FF6548">
                        <w:br/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Your </w:t>
                      </w:r>
                      <w:r w:rsidRPr="00A8266E">
                        <w:rPr>
                          <w:sz w:val="16"/>
                          <w:szCs w:val="16"/>
                        </w:rPr>
                        <w:t>paid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registration reserves your spot</w:t>
                      </w:r>
                      <w:r w:rsidRPr="00361A72">
                        <w:rPr>
                          <w:i/>
                          <w:sz w:val="16"/>
                          <w:szCs w:val="16"/>
                        </w:rPr>
                        <w:t>.</w:t>
                      </w:r>
                    </w:p>
                    <w:p w:rsidR="004E1DD9" w:rsidRPr="00FF6548" w:rsidRDefault="004E1DD9" w:rsidP="009F012E">
                      <w:pPr>
                        <w:pStyle w:val="Event"/>
                        <w:tabs>
                          <w:tab w:val="decimal" w:pos="4410"/>
                        </w:tabs>
                        <w:spacing w:before="180" w:after="0" w:line="240" w:lineRule="auto"/>
                        <w:rPr>
                          <w:b/>
                        </w:rPr>
                      </w:pPr>
                      <w:r w:rsidRPr="006C3931">
                        <w:rPr>
                          <w:b/>
                          <w:color w:val="D9259D"/>
                        </w:rPr>
                        <w:t>Lane Sponsor</w:t>
                      </w:r>
                      <w:r w:rsidRPr="00FF6548">
                        <w:rPr>
                          <w:b/>
                        </w:rPr>
                        <w:tab/>
                        <w:t>$100</w:t>
                      </w:r>
                    </w:p>
                    <w:p w:rsidR="004E1DD9" w:rsidRPr="00FF6548" w:rsidRDefault="004E1DD9" w:rsidP="009F012E">
                      <w:pPr>
                        <w:pStyle w:val="Event"/>
                        <w:tabs>
                          <w:tab w:val="decimal" w:pos="4410"/>
                        </w:tabs>
                        <w:spacing w:after="0" w:line="240" w:lineRule="auto"/>
                      </w:pPr>
                      <w:r w:rsidRPr="00FF6548">
                        <w:t>Sponsor a lane with a banner</w:t>
                      </w:r>
                      <w:r>
                        <w:t>.</w:t>
                      </w:r>
                    </w:p>
                    <w:p w:rsidR="004E1DD9" w:rsidRPr="00FF6548" w:rsidRDefault="004E1DD9" w:rsidP="009F012E">
                      <w:pPr>
                        <w:pStyle w:val="Event"/>
                        <w:tabs>
                          <w:tab w:val="decimal" w:pos="4410"/>
                        </w:tabs>
                        <w:spacing w:before="180" w:after="0" w:line="240" w:lineRule="auto"/>
                        <w:rPr>
                          <w:b/>
                        </w:rPr>
                      </w:pPr>
                      <w:r w:rsidRPr="006C3931">
                        <w:rPr>
                          <w:b/>
                          <w:color w:val="D9259D"/>
                        </w:rPr>
                        <w:t>Corporate Sponsor</w:t>
                      </w:r>
                      <w:r w:rsidRPr="00FF6548">
                        <w:rPr>
                          <w:b/>
                        </w:rPr>
                        <w:tab/>
                        <w:t>$225</w:t>
                      </w:r>
                    </w:p>
                    <w:p w:rsidR="004E1DD9" w:rsidRPr="00FF6548" w:rsidRDefault="004E1DD9" w:rsidP="009F012E">
                      <w:pPr>
                        <w:pStyle w:val="Event"/>
                        <w:tabs>
                          <w:tab w:val="decimal" w:pos="4410"/>
                        </w:tabs>
                        <w:spacing w:after="0" w:line="240" w:lineRule="auto"/>
                      </w:pPr>
                      <w:r w:rsidRPr="00FF6548">
                        <w:t xml:space="preserve">Lane sponsorship ($100) + </w:t>
                      </w:r>
                      <w:r w:rsidRPr="00FF6548">
                        <w:br/>
                        <w:t>team registration fee ($125).</w:t>
                      </w:r>
                    </w:p>
                    <w:p w:rsidR="004E1DD9" w:rsidRPr="006C3931" w:rsidRDefault="004E1DD9" w:rsidP="009F012E">
                      <w:pPr>
                        <w:pStyle w:val="Event"/>
                        <w:tabs>
                          <w:tab w:val="decimal" w:pos="4410"/>
                        </w:tabs>
                        <w:spacing w:before="180" w:after="0" w:line="240" w:lineRule="auto"/>
                        <w:rPr>
                          <w:b/>
                          <w:color w:val="D9259D"/>
                        </w:rPr>
                      </w:pPr>
                      <w:r w:rsidRPr="006C3931">
                        <w:rPr>
                          <w:b/>
                          <w:color w:val="D9259D"/>
                        </w:rPr>
                        <w:t>Prize Sponsor</w:t>
                      </w:r>
                    </w:p>
                    <w:p w:rsidR="004E1DD9" w:rsidRPr="00AC0EA2" w:rsidRDefault="004E1DD9" w:rsidP="009F012E">
                      <w:pPr>
                        <w:pStyle w:val="Event"/>
                        <w:tabs>
                          <w:tab w:val="decimal" w:pos="4410"/>
                        </w:tabs>
                        <w:spacing w:after="0" w:line="240" w:lineRule="auto"/>
                      </w:pPr>
                      <w:r w:rsidRPr="00FF6548">
                        <w:t>Donate prize</w:t>
                      </w:r>
                      <w:r>
                        <w:t>(</w:t>
                      </w:r>
                      <w:r w:rsidRPr="00FF6548">
                        <w:t>s</w:t>
                      </w:r>
                      <w:r>
                        <w:t>)</w:t>
                      </w:r>
                      <w:r w:rsidRPr="00FF6548">
                        <w:t xml:space="preserve"> for the </w:t>
                      </w:r>
                      <w:r>
                        <w:t>prize</w:t>
                      </w:r>
                      <w:r w:rsidRPr="00FF6548">
                        <w:t xml:space="preserve"> </w:t>
                      </w:r>
                      <w:r>
                        <w:t>dra</w:t>
                      </w:r>
                      <w:r w:rsidRPr="00AC0EA2">
                        <w:t>wing.</w:t>
                      </w:r>
                    </w:p>
                    <w:p w:rsidR="004E1DD9" w:rsidRPr="00FF6548" w:rsidRDefault="004E1DD9" w:rsidP="009F012E">
                      <w:pPr>
                        <w:pStyle w:val="Event"/>
                        <w:tabs>
                          <w:tab w:val="decimal" w:pos="4410"/>
                        </w:tabs>
                        <w:spacing w:before="180" w:after="0" w:line="240" w:lineRule="auto"/>
                        <w:rPr>
                          <w:b/>
                        </w:rPr>
                      </w:pPr>
                      <w:r w:rsidRPr="00AC0EA2">
                        <w:rPr>
                          <w:b/>
                          <w:color w:val="D9259D"/>
                        </w:rPr>
                        <w:t>Placard Sponsor</w:t>
                      </w:r>
                      <w:r w:rsidRPr="00FF6548">
                        <w:rPr>
                          <w:b/>
                        </w:rPr>
                        <w:tab/>
                        <w:t>$10</w:t>
                      </w:r>
                    </w:p>
                    <w:p w:rsidR="004E1DD9" w:rsidRPr="00FF6548" w:rsidRDefault="004E1DD9" w:rsidP="009F012E">
                      <w:pPr>
                        <w:pStyle w:val="Event"/>
                        <w:tabs>
                          <w:tab w:val="decimal" w:pos="4410"/>
                        </w:tabs>
                        <w:spacing w:after="0" w:line="240" w:lineRule="auto"/>
                      </w:pPr>
                      <w:r w:rsidRPr="00FF6548">
                        <w:t>Recognize someone who has experienced</w:t>
                      </w:r>
                      <w:r w:rsidRPr="00FF6548">
                        <w:br/>
                        <w:t>breast cancer. Placards will be displayed</w:t>
                      </w:r>
                      <w:r w:rsidRPr="00FF6548">
                        <w:br/>
                        <w:t>in a prominent location.</w:t>
                      </w:r>
                    </w:p>
                    <w:p w:rsidR="004E1DD9" w:rsidRPr="00FF6548" w:rsidRDefault="004E1DD9" w:rsidP="009F012E">
                      <w:pPr>
                        <w:pStyle w:val="Event"/>
                        <w:tabs>
                          <w:tab w:val="decimal" w:pos="4410"/>
                        </w:tabs>
                        <w:spacing w:before="180" w:after="0" w:line="240" w:lineRule="auto"/>
                        <w:rPr>
                          <w:b/>
                        </w:rPr>
                      </w:pPr>
                      <w:r w:rsidRPr="006C3931">
                        <w:rPr>
                          <w:b/>
                          <w:color w:val="D9259D"/>
                        </w:rPr>
                        <w:t>Donation</w:t>
                      </w:r>
                      <w:r w:rsidRPr="00FF6548">
                        <w:rPr>
                          <w:b/>
                        </w:rPr>
                        <w:tab/>
                      </w:r>
                    </w:p>
                    <w:p w:rsidR="004E1DD9" w:rsidRPr="00FF6548" w:rsidRDefault="004E1DD9" w:rsidP="00B8302D">
                      <w:pPr>
                        <w:pStyle w:val="Event"/>
                        <w:tabs>
                          <w:tab w:val="decimal" w:pos="4140"/>
                        </w:tabs>
                        <w:spacing w:after="0" w:line="240" w:lineRule="auto"/>
                      </w:pPr>
                      <w:r w:rsidRPr="00FF6548">
                        <w:t>Since Bowling to Beat Breast Cancer is a 509(a)(2) non-profit, your donation is tax-deductible.</w:t>
                      </w:r>
                    </w:p>
                    <w:p w:rsidR="004E1DD9" w:rsidRPr="006C3931" w:rsidRDefault="004E1DD9" w:rsidP="006C3931">
                      <w:pPr>
                        <w:pStyle w:val="Event"/>
                        <w:tabs>
                          <w:tab w:val="decimal" w:pos="4410"/>
                        </w:tabs>
                        <w:spacing w:before="180" w:after="0" w:line="240" w:lineRule="auto"/>
                        <w:rPr>
                          <w:b/>
                          <w:color w:val="D9259D"/>
                        </w:rPr>
                      </w:pPr>
                      <w:r w:rsidRPr="006C3931">
                        <w:rPr>
                          <w:b/>
                          <w:color w:val="D9259D"/>
                        </w:rPr>
                        <w:t>Special recognition for breast cancer survivors</w:t>
                      </w:r>
                    </w:p>
                    <w:p w:rsidR="004E1DD9" w:rsidRPr="00FF6548" w:rsidRDefault="004E1DD9" w:rsidP="00D7630E">
                      <w:pPr>
                        <w:pStyle w:val="BodyText"/>
                        <w:numPr>
                          <w:ilvl w:val="0"/>
                          <w:numId w:val="30"/>
                        </w:numPr>
                        <w:spacing w:after="80" w:line="240" w:lineRule="auto"/>
                        <w:ind w:hanging="180"/>
                      </w:pPr>
                      <w:r w:rsidRPr="00FF6548">
                        <w:t xml:space="preserve">A </w:t>
                      </w:r>
                      <w:r>
                        <w:t>special</w:t>
                      </w:r>
                      <w:r w:rsidRPr="00FF6548">
                        <w:t xml:space="preserve"> bandana will be presented to all breast cancer survivors.</w:t>
                      </w:r>
                    </w:p>
                    <w:p w:rsidR="004E1DD9" w:rsidRPr="00FF6548" w:rsidRDefault="004E1DD9" w:rsidP="00D7630E">
                      <w:pPr>
                        <w:pStyle w:val="BodyText"/>
                        <w:numPr>
                          <w:ilvl w:val="0"/>
                          <w:numId w:val="30"/>
                        </w:numPr>
                        <w:spacing w:after="80" w:line="240" w:lineRule="auto"/>
                        <w:ind w:hanging="180"/>
                      </w:pPr>
                      <w:r w:rsidRPr="00FF6548">
                        <w:t>Breast cancer survivors will roll the first ball on each day.</w:t>
                      </w:r>
                    </w:p>
                    <w:p w:rsidR="004E1DD9" w:rsidRDefault="004E1DD9" w:rsidP="009D3ADA">
                      <w:pPr>
                        <w:pStyle w:val="Event"/>
                        <w:tabs>
                          <w:tab w:val="decimal" w:pos="4140"/>
                        </w:tabs>
                        <w:spacing w:before="120" w:after="0" w:line="240" w:lineRule="auto"/>
                      </w:pPr>
                      <w:r w:rsidRPr="00FF6548">
                        <w:t>Registration fee is transferable, but not refundable.</w:t>
                      </w:r>
                    </w:p>
                    <w:p w:rsidR="004E1DD9" w:rsidRPr="00FF6548" w:rsidRDefault="004E1DD9" w:rsidP="00CA508C">
                      <w:pPr>
                        <w:pStyle w:val="BodyText"/>
                        <w:spacing w:before="120" w:line="240" w:lineRule="atLeast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F6548">
                        <w:rPr>
                          <w:b/>
                          <w:sz w:val="18"/>
                          <w:szCs w:val="18"/>
                        </w:rPr>
                        <w:t xml:space="preserve">First come, first served.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FF6548">
                        <w:rPr>
                          <w:b/>
                          <w:sz w:val="18"/>
                          <w:szCs w:val="18"/>
                        </w:rPr>
                        <w:t>The first 24 teams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with </w:t>
                      </w:r>
                      <w:r w:rsidRPr="00945D82">
                        <w:rPr>
                          <w:b/>
                          <w:i/>
                          <w:sz w:val="18"/>
                          <w:szCs w:val="18"/>
                        </w:rPr>
                        <w:t>paid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registration,</w:t>
                      </w:r>
                      <w:r w:rsidRPr="00FF6548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FF6548">
                        <w:rPr>
                          <w:b/>
                          <w:sz w:val="18"/>
                          <w:szCs w:val="18"/>
                        </w:rPr>
                        <w:t>per date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,</w:t>
                      </w:r>
                      <w:r w:rsidRPr="00FF6548">
                        <w:rPr>
                          <w:b/>
                          <w:sz w:val="18"/>
                          <w:szCs w:val="18"/>
                        </w:rPr>
                        <w:t xml:space="preserve"> will be accepted.</w:t>
                      </w:r>
                    </w:p>
                    <w:p w:rsidR="004E1DD9" w:rsidRDefault="004E1DD9" w:rsidP="009D3ADA">
                      <w:pPr>
                        <w:pStyle w:val="Event"/>
                        <w:tabs>
                          <w:tab w:val="decimal" w:pos="4140"/>
                        </w:tabs>
                        <w:spacing w:before="120" w:after="0" w:line="240" w:lineRule="auto"/>
                      </w:pPr>
                    </w:p>
                    <w:p w:rsidR="004E1DD9" w:rsidRDefault="004E1DD9" w:rsidP="00C86328">
                      <w:pPr>
                        <w:pStyle w:val="Event"/>
                        <w:tabs>
                          <w:tab w:val="decimal" w:pos="4140"/>
                        </w:tabs>
                        <w:spacing w:before="120"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86328">
                        <w:rPr>
                          <w:sz w:val="24"/>
                          <w:szCs w:val="24"/>
                        </w:rPr>
                        <w:t>Question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C86328">
                        <w:rPr>
                          <w:sz w:val="24"/>
                          <w:szCs w:val="24"/>
                        </w:rPr>
                        <w:t>: Call Barb at 218-348-8398</w:t>
                      </w:r>
                    </w:p>
                    <w:p w:rsidR="004E1DD9" w:rsidRDefault="004E1DD9" w:rsidP="00C86328">
                      <w:pPr>
                        <w:pStyle w:val="Event"/>
                        <w:tabs>
                          <w:tab w:val="decimal" w:pos="4140"/>
                        </w:tabs>
                        <w:spacing w:before="120"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B20358" w:rsidRDefault="00B20358" w:rsidP="00C86328">
                      <w:pPr>
                        <w:pStyle w:val="Event"/>
                        <w:tabs>
                          <w:tab w:val="decimal" w:pos="4140"/>
                        </w:tabs>
                        <w:spacing w:before="120"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B20358" w:rsidRDefault="00B20358" w:rsidP="00C86328">
                      <w:pPr>
                        <w:pStyle w:val="Event"/>
                        <w:tabs>
                          <w:tab w:val="decimal" w:pos="4140"/>
                        </w:tabs>
                        <w:spacing w:before="120"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E1DD9" w:rsidRPr="00AC2C8B" w:rsidRDefault="00495A85" w:rsidP="00B20358">
                      <w:pPr>
                        <w:pStyle w:val="Masthead"/>
                        <w:jc w:val="left"/>
                        <w:rPr>
                          <w:color w:val="D9259D"/>
                          <w:spacing w:val="30"/>
                          <w:sz w:val="20"/>
                          <w:szCs w:val="20"/>
                        </w:rPr>
                      </w:pPr>
                      <w:hyperlink r:id="rId15" w:history="1">
                        <w:r w:rsidR="00AC2C8B" w:rsidRPr="00AC2C8B">
                          <w:rPr>
                            <w:color w:val="D9259D"/>
                            <w:spacing w:val="30"/>
                            <w:sz w:val="20"/>
                            <w:szCs w:val="20"/>
                          </w:rPr>
                          <w:t>www</w:t>
                        </w:r>
                      </w:hyperlink>
                      <w:r w:rsidR="00AC2C8B" w:rsidRPr="00AC2C8B">
                        <w:rPr>
                          <w:color w:val="D9259D"/>
                          <w:spacing w:val="30"/>
                          <w:sz w:val="20"/>
                          <w:szCs w:val="20"/>
                        </w:rPr>
                        <w:t>.bowlingtobeatbreastcancer.com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ge">
                  <wp:posOffset>6401435</wp:posOffset>
                </wp:positionV>
                <wp:extent cx="2171700" cy="906780"/>
                <wp:effectExtent l="0" t="0" r="19050" b="26670"/>
                <wp:wrapNone/>
                <wp:docPr id="12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906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D9259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4" o:spid="_x0000_s1026" style="position:absolute;margin-left:49.05pt;margin-top:504.05pt;width:171pt;height:71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" filled="f" strokecolor="#d9259d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6489700</wp:posOffset>
                </wp:positionV>
                <wp:extent cx="1943100" cy="852805"/>
                <wp:effectExtent l="0" t="0" r="0" b="4445"/>
                <wp:wrapNone/>
                <wp:docPr id="1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5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DD9" w:rsidRPr="0093704E" w:rsidRDefault="004E1DD9" w:rsidP="0093704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3704E">
                              <w:rPr>
                                <w:b/>
                              </w:rPr>
                              <w:t>COUNTRY LANES NORTH</w:t>
                            </w:r>
                          </w:p>
                          <w:p w:rsidR="004E1DD9" w:rsidRPr="0093704E" w:rsidRDefault="004E1DD9" w:rsidP="0093704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93704E">
                                  <w:rPr>
                                    <w:sz w:val="20"/>
                                    <w:szCs w:val="20"/>
                                  </w:rPr>
                                  <w:t>2327 Mountain Shadow Drive</w:t>
                                </w:r>
                              </w:smartTag>
                            </w:smartTag>
                          </w:p>
                          <w:p w:rsidR="004E1DD9" w:rsidRDefault="004E1DD9" w:rsidP="0093704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93704E">
                                  <w:rPr>
                                    <w:sz w:val="20"/>
                                    <w:szCs w:val="20"/>
                                  </w:rPr>
                                  <w:t>Duluth</w:t>
                                </w:r>
                              </w:smartTag>
                              <w:r w:rsidRPr="0093704E">
                                <w:rPr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93704E">
                                  <w:rPr>
                                    <w:sz w:val="20"/>
                                    <w:szCs w:val="20"/>
                                  </w:rPr>
                                  <w:t>Minnesota</w:t>
                                </w:r>
                              </w:smartTag>
                            </w:smartTag>
                          </w:p>
                          <w:p w:rsidR="004E1DD9" w:rsidRDefault="004E1DD9" w:rsidP="0093704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218-722-1741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39" type="#_x0000_t202" style="position:absolute;margin-left:58.05pt;margin-top:511pt;width:153pt;height:67.1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" filled="f" stroked="f" strokeweight="0">
                <v:textbox inset="2.85pt,2.85pt,2.85pt,2.85pt">
                  <w:txbxContent>
                    <w:p w:rsidR="004E1DD9" w:rsidRPr="0093704E" w:rsidRDefault="004E1DD9" w:rsidP="0093704E">
                      <w:pPr>
                        <w:jc w:val="center"/>
                        <w:rPr>
                          <w:b/>
                        </w:rPr>
                      </w:pPr>
                      <w:r w:rsidRPr="0093704E">
                        <w:rPr>
                          <w:b/>
                        </w:rPr>
                        <w:t>COUNTRY LANES NORTH</w:t>
                      </w:r>
                    </w:p>
                    <w:p w:rsidR="004E1DD9" w:rsidRPr="0093704E" w:rsidRDefault="004E1DD9" w:rsidP="0093704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93704E">
                            <w:rPr>
                              <w:sz w:val="20"/>
                              <w:szCs w:val="20"/>
                            </w:rPr>
                            <w:t>2327 Mountain Shadow Drive</w:t>
                          </w:r>
                        </w:smartTag>
                      </w:smartTag>
                    </w:p>
                    <w:p w:rsidR="004E1DD9" w:rsidRDefault="004E1DD9" w:rsidP="0093704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93704E">
                            <w:rPr>
                              <w:sz w:val="20"/>
                              <w:szCs w:val="20"/>
                            </w:rPr>
                            <w:t>Duluth</w:t>
                          </w:r>
                        </w:smartTag>
                        <w:r w:rsidRPr="0093704E"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93704E">
                            <w:rPr>
                              <w:sz w:val="20"/>
                              <w:szCs w:val="20"/>
                            </w:rPr>
                            <w:t>Minnesota</w:t>
                          </w:r>
                        </w:smartTag>
                      </w:smartTag>
                    </w:p>
                    <w:p w:rsidR="004E1DD9" w:rsidRDefault="004E1DD9" w:rsidP="0093704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218-722-1741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7480935</wp:posOffset>
                </wp:positionH>
                <wp:positionV relativeFrom="page">
                  <wp:posOffset>6631940</wp:posOffset>
                </wp:positionV>
                <wp:extent cx="1828800" cy="914400"/>
                <wp:effectExtent l="0" t="0" r="0" b="0"/>
                <wp:wrapNone/>
                <wp:docPr id="10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DD9" w:rsidRPr="00C86328" w:rsidRDefault="004E1DD9">
                            <w:pPr>
                              <w:pStyle w:val="OrgInf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C86328">
                              <w:rPr>
                                <w:b/>
                                <w:sz w:val="19"/>
                                <w:szCs w:val="19"/>
                              </w:rPr>
                              <w:t>Make checks payable to</w:t>
                            </w:r>
                            <w:r w:rsidRPr="00C86328">
                              <w:rPr>
                                <w:sz w:val="19"/>
                                <w:szCs w:val="19"/>
                              </w:rPr>
                              <w:t>:</w:t>
                            </w:r>
                          </w:p>
                          <w:p w:rsidR="004E1DD9" w:rsidRPr="00C86328" w:rsidRDefault="004E1DD9">
                            <w:pPr>
                              <w:pStyle w:val="OrgInf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C86328">
                              <w:rPr>
                                <w:sz w:val="19"/>
                                <w:szCs w:val="19"/>
                              </w:rPr>
                              <w:t>Bowling to Beat Breast Cancer</w:t>
                            </w:r>
                          </w:p>
                          <w:p w:rsidR="004E1DD9" w:rsidRPr="00C86328" w:rsidRDefault="004E1DD9" w:rsidP="00EB118E">
                            <w:pPr>
                              <w:pStyle w:val="OrgInfo"/>
                              <w:spacing w:before="8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C86328">
                              <w:rPr>
                                <w:b/>
                                <w:sz w:val="19"/>
                                <w:szCs w:val="19"/>
                              </w:rPr>
                              <w:t>Mail registration form to</w:t>
                            </w:r>
                            <w:r w:rsidRPr="00C86328">
                              <w:rPr>
                                <w:sz w:val="19"/>
                                <w:szCs w:val="19"/>
                              </w:rPr>
                              <w:t>:</w:t>
                            </w:r>
                          </w:p>
                          <w:p w:rsidR="004E1DD9" w:rsidRPr="00C86328" w:rsidRDefault="004E1DD9">
                            <w:pPr>
                              <w:pStyle w:val="OrgInfo"/>
                              <w:jc w:val="center"/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C86328">
                              <w:rPr>
                                <w:i/>
                                <w:sz w:val="19"/>
                                <w:szCs w:val="19"/>
                              </w:rPr>
                              <w:t>Bowling to Beat Breast Cancer</w:t>
                            </w:r>
                          </w:p>
                          <w:p w:rsidR="004E1DD9" w:rsidRPr="00C86328" w:rsidRDefault="004E1DD9">
                            <w:pPr>
                              <w:pStyle w:val="OrgInf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86328">
                                  <w:rPr>
                                    <w:sz w:val="19"/>
                                    <w:szCs w:val="19"/>
                                  </w:rPr>
                                  <w:t>1-C Scharte Drive</w:t>
                                </w:r>
                              </w:smartTag>
                            </w:smartTag>
                          </w:p>
                          <w:p w:rsidR="004E1DD9" w:rsidRPr="00C86328" w:rsidRDefault="004E1DD9">
                            <w:pPr>
                              <w:pStyle w:val="OrgInf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86328">
                                  <w:rPr>
                                    <w:sz w:val="19"/>
                                    <w:szCs w:val="19"/>
                                  </w:rPr>
                                  <w:t>Superior</w:t>
                                </w:r>
                              </w:smartTag>
                              <w:r w:rsidRPr="00C86328">
                                <w:rPr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smartTag w:uri="urn:schemas-microsoft-com:office:smarttags" w:element="State">
                                <w:r w:rsidRPr="00C86328">
                                  <w:rPr>
                                    <w:sz w:val="19"/>
                                    <w:szCs w:val="19"/>
                                  </w:rPr>
                                  <w:t>WI</w:t>
                                </w:r>
                              </w:smartTag>
                              <w:r w:rsidRPr="00C86328">
                                <w:rPr>
                                  <w:sz w:val="19"/>
                                  <w:szCs w:val="19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86328">
                                  <w:rPr>
                                    <w:sz w:val="19"/>
                                    <w:szCs w:val="19"/>
                                  </w:rPr>
                                  <w:t>54880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40" type="#_x0000_t202" style="position:absolute;margin-left:589.05pt;margin-top:522.2pt;width:2in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+MTsAIAALQ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" filled="f" stroked="f">
                <v:textbox inset="0,0,0,0">
                  <w:txbxContent>
                    <w:p w:rsidR="004E1DD9" w:rsidRPr="00C86328" w:rsidRDefault="004E1DD9">
                      <w:pPr>
                        <w:pStyle w:val="OrgInfo"/>
                        <w:jc w:val="center"/>
                        <w:rPr>
                          <w:sz w:val="19"/>
                          <w:szCs w:val="19"/>
                        </w:rPr>
                      </w:pPr>
                      <w:r w:rsidRPr="00C86328">
                        <w:rPr>
                          <w:b/>
                          <w:sz w:val="19"/>
                          <w:szCs w:val="19"/>
                        </w:rPr>
                        <w:t>Make checks payable to</w:t>
                      </w:r>
                      <w:r w:rsidRPr="00C86328">
                        <w:rPr>
                          <w:sz w:val="19"/>
                          <w:szCs w:val="19"/>
                        </w:rPr>
                        <w:t>:</w:t>
                      </w:r>
                    </w:p>
                    <w:p w:rsidR="004E1DD9" w:rsidRPr="00C86328" w:rsidRDefault="004E1DD9">
                      <w:pPr>
                        <w:pStyle w:val="OrgInfo"/>
                        <w:jc w:val="center"/>
                        <w:rPr>
                          <w:sz w:val="19"/>
                          <w:szCs w:val="19"/>
                        </w:rPr>
                      </w:pPr>
                      <w:r w:rsidRPr="00C86328">
                        <w:rPr>
                          <w:sz w:val="19"/>
                          <w:szCs w:val="19"/>
                        </w:rPr>
                        <w:t>Bowling to Beat Breast Cancer</w:t>
                      </w:r>
                    </w:p>
                    <w:p w:rsidR="004E1DD9" w:rsidRPr="00C86328" w:rsidRDefault="004E1DD9" w:rsidP="00EB118E">
                      <w:pPr>
                        <w:pStyle w:val="OrgInfo"/>
                        <w:spacing w:before="80"/>
                        <w:jc w:val="center"/>
                        <w:rPr>
                          <w:sz w:val="19"/>
                          <w:szCs w:val="19"/>
                        </w:rPr>
                      </w:pPr>
                      <w:r w:rsidRPr="00C86328">
                        <w:rPr>
                          <w:b/>
                          <w:sz w:val="19"/>
                          <w:szCs w:val="19"/>
                        </w:rPr>
                        <w:t>Mail registration form to</w:t>
                      </w:r>
                      <w:r w:rsidRPr="00C86328">
                        <w:rPr>
                          <w:sz w:val="19"/>
                          <w:szCs w:val="19"/>
                        </w:rPr>
                        <w:t>:</w:t>
                      </w:r>
                    </w:p>
                    <w:p w:rsidR="004E1DD9" w:rsidRPr="00C86328" w:rsidRDefault="004E1DD9">
                      <w:pPr>
                        <w:pStyle w:val="OrgInfo"/>
                        <w:jc w:val="center"/>
                        <w:rPr>
                          <w:i/>
                          <w:sz w:val="19"/>
                          <w:szCs w:val="19"/>
                        </w:rPr>
                      </w:pPr>
                      <w:r w:rsidRPr="00C86328">
                        <w:rPr>
                          <w:i/>
                          <w:sz w:val="19"/>
                          <w:szCs w:val="19"/>
                        </w:rPr>
                        <w:t>Bowling to Beat Breast Cancer</w:t>
                      </w:r>
                    </w:p>
                    <w:p w:rsidR="004E1DD9" w:rsidRPr="00C86328" w:rsidRDefault="004E1DD9">
                      <w:pPr>
                        <w:pStyle w:val="OrgInfo"/>
                        <w:jc w:val="center"/>
                        <w:rPr>
                          <w:sz w:val="19"/>
                          <w:szCs w:val="19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86328">
                            <w:rPr>
                              <w:sz w:val="19"/>
                              <w:szCs w:val="19"/>
                            </w:rPr>
                            <w:t>1-C Scharte Drive</w:t>
                          </w:r>
                        </w:smartTag>
                      </w:smartTag>
                    </w:p>
                    <w:p w:rsidR="004E1DD9" w:rsidRPr="00C86328" w:rsidRDefault="004E1DD9">
                      <w:pPr>
                        <w:pStyle w:val="OrgInfo"/>
                        <w:jc w:val="center"/>
                        <w:rPr>
                          <w:sz w:val="19"/>
                          <w:szCs w:val="19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86328">
                            <w:rPr>
                              <w:sz w:val="19"/>
                              <w:szCs w:val="19"/>
                            </w:rPr>
                            <w:t>Superior</w:t>
                          </w:r>
                        </w:smartTag>
                        <w:r w:rsidRPr="00C86328">
                          <w:rPr>
                            <w:sz w:val="19"/>
                            <w:szCs w:val="19"/>
                          </w:rPr>
                          <w:t xml:space="preserve"> </w:t>
                        </w:r>
                        <w:smartTag w:uri="urn:schemas-microsoft-com:office:smarttags" w:element="State">
                          <w:r w:rsidRPr="00C86328">
                            <w:rPr>
                              <w:sz w:val="19"/>
                              <w:szCs w:val="19"/>
                            </w:rPr>
                            <w:t>WI</w:t>
                          </w:r>
                        </w:smartTag>
                        <w:r w:rsidRPr="00C86328">
                          <w:rPr>
                            <w:sz w:val="19"/>
                            <w:szCs w:val="19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86328">
                            <w:rPr>
                              <w:sz w:val="19"/>
                              <w:szCs w:val="19"/>
                            </w:rPr>
                            <w:t>54880</w:t>
                          </w:r>
                        </w:smartTag>
                      </w:smartTag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508635</wp:posOffset>
                </wp:positionH>
                <wp:positionV relativeFrom="page">
                  <wp:posOffset>231140</wp:posOffset>
                </wp:positionV>
                <wp:extent cx="2553970" cy="593725"/>
                <wp:effectExtent l="0" t="0" r="17780" b="15875"/>
                <wp:wrapNone/>
                <wp:docPr id="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DD9" w:rsidRPr="00C86328" w:rsidRDefault="004E1DD9" w:rsidP="00934DE5">
                            <w:pPr>
                              <w:pStyle w:val="Masthead"/>
                              <w:rPr>
                                <w:rFonts w:ascii="Pristina" w:hAnsi="Pristina"/>
                                <w:i/>
                                <w:color w:val="D9259D"/>
                                <w:spacing w:val="30"/>
                                <w:sz w:val="40"/>
                                <w:szCs w:val="40"/>
                              </w:rPr>
                            </w:pPr>
                            <w:r w:rsidRPr="00C86328">
                              <w:rPr>
                                <w:rFonts w:ascii="Pristina" w:hAnsi="Pristina"/>
                                <w:i/>
                                <w:color w:val="D9259D"/>
                                <w:spacing w:val="30"/>
                                <w:sz w:val="40"/>
                                <w:szCs w:val="40"/>
                              </w:rPr>
                              <w:t xml:space="preserve">Bowling To Beat </w:t>
                            </w:r>
                            <w:r w:rsidRPr="00C86328">
                              <w:rPr>
                                <w:rFonts w:ascii="Pristina" w:hAnsi="Pristina"/>
                                <w:i/>
                                <w:color w:val="D9259D"/>
                                <w:spacing w:val="30"/>
                                <w:sz w:val="40"/>
                                <w:szCs w:val="40"/>
                              </w:rPr>
                              <w:br/>
                              <w:t>Breast Cancer</w:t>
                            </w:r>
                          </w:p>
                          <w:p w:rsidR="004E1DD9" w:rsidRPr="00C6270F" w:rsidRDefault="004E1DD9" w:rsidP="00934DE5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41" type="#_x0000_t202" style="position:absolute;margin-left:40.05pt;margin-top:18.2pt;width:201.1pt;height:46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" filled="f" stroked="f" strokeweight="0">
                <v:textbox inset="0,0,0,0">
                  <w:txbxContent>
                    <w:p w:rsidR="004E1DD9" w:rsidRPr="00C86328" w:rsidRDefault="004E1DD9" w:rsidP="00934DE5">
                      <w:pPr>
                        <w:pStyle w:val="Masthead"/>
                        <w:rPr>
                          <w:rFonts w:ascii="Pristina" w:hAnsi="Pristina"/>
                          <w:i/>
                          <w:color w:val="D9259D"/>
                          <w:spacing w:val="30"/>
                          <w:sz w:val="40"/>
                          <w:szCs w:val="40"/>
                        </w:rPr>
                      </w:pPr>
                      <w:r w:rsidRPr="00C86328">
                        <w:rPr>
                          <w:rFonts w:ascii="Pristina" w:hAnsi="Pristina"/>
                          <w:i/>
                          <w:color w:val="D9259D"/>
                          <w:spacing w:val="30"/>
                          <w:sz w:val="40"/>
                          <w:szCs w:val="40"/>
                        </w:rPr>
                        <w:t xml:space="preserve">Bowling To Beat </w:t>
                      </w:r>
                      <w:r w:rsidRPr="00C86328">
                        <w:rPr>
                          <w:rFonts w:ascii="Pristina" w:hAnsi="Pristina"/>
                          <w:i/>
                          <w:color w:val="D9259D"/>
                          <w:spacing w:val="30"/>
                          <w:sz w:val="40"/>
                          <w:szCs w:val="40"/>
                        </w:rPr>
                        <w:br/>
                        <w:t>Breast Cancer</w:t>
                      </w:r>
                    </w:p>
                    <w:p w:rsidR="004E1DD9" w:rsidRPr="00C6270F" w:rsidRDefault="004E1DD9" w:rsidP="00934DE5">
                      <w:pPr>
                        <w:rPr>
                          <w:rFonts w:ascii="Harrington" w:hAnsi="Harringto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7366635</wp:posOffset>
                </wp:positionH>
                <wp:positionV relativeFrom="page">
                  <wp:posOffset>6631940</wp:posOffset>
                </wp:positionV>
                <wp:extent cx="2057400" cy="914400"/>
                <wp:effectExtent l="0" t="0" r="19050" b="19050"/>
                <wp:wrapNone/>
                <wp:docPr id="8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D9259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8" o:spid="_x0000_s1026" style="position:absolute;margin-left:580.05pt;margin-top:522.2pt;width:162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" filled="f" strokecolor="#d9259d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6909435</wp:posOffset>
                </wp:positionH>
                <wp:positionV relativeFrom="page">
                  <wp:posOffset>116840</wp:posOffset>
                </wp:positionV>
                <wp:extent cx="2857500" cy="6515100"/>
                <wp:effectExtent l="0" t="0" r="0" b="0"/>
                <wp:wrapNone/>
                <wp:docPr id="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DD9" w:rsidRPr="00C86328" w:rsidRDefault="004E1DD9" w:rsidP="00DD1AB2">
                            <w:pPr>
                              <w:jc w:val="center"/>
                              <w:rPr>
                                <w:rFonts w:ascii="Pristina" w:hAnsi="Pristina"/>
                                <w:b/>
                                <w:i/>
                                <w:color w:val="D9259D"/>
                                <w:spacing w:val="30"/>
                                <w:sz w:val="40"/>
                                <w:szCs w:val="40"/>
                              </w:rPr>
                            </w:pPr>
                            <w:r w:rsidRPr="00C86328">
                              <w:rPr>
                                <w:rFonts w:ascii="Pristina" w:hAnsi="Pristina"/>
                                <w:b/>
                                <w:i/>
                                <w:color w:val="D9259D"/>
                                <w:spacing w:val="30"/>
                                <w:sz w:val="40"/>
                                <w:szCs w:val="40"/>
                              </w:rPr>
                              <w:t>Sign-up Form</w:t>
                            </w:r>
                          </w:p>
                          <w:p w:rsidR="004E1DD9" w:rsidRPr="009F012E" w:rsidRDefault="004E1DD9" w:rsidP="007A4DC8">
                            <w:pPr>
                              <w:pStyle w:val="Sign-up"/>
                              <w:tabs>
                                <w:tab w:val="left" w:pos="270"/>
                                <w:tab w:val="decimal" w:pos="3960"/>
                              </w:tabs>
                              <w:spacing w:line="240" w:lineRule="auto"/>
                              <w:jc w:val="center"/>
                              <w:rPr>
                                <w:i w:val="0"/>
                                <w:spacing w:val="30"/>
                                <w:szCs w:val="16"/>
                              </w:rPr>
                            </w:pPr>
                            <w:r w:rsidRPr="009F012E">
                              <w:rPr>
                                <w:i w:val="0"/>
                                <w:spacing w:val="30"/>
                                <w:szCs w:val="16"/>
                              </w:rPr>
                              <w:t>BOWLER REGISTRATION</w:t>
                            </w:r>
                          </w:p>
                          <w:p w:rsidR="004E1DD9" w:rsidRPr="00EC5A8C" w:rsidRDefault="004E1DD9" w:rsidP="00976282">
                            <w:pPr>
                              <w:pStyle w:val="Sign-up"/>
                              <w:tabs>
                                <w:tab w:val="left" w:pos="270"/>
                                <w:tab w:val="decimal" w:pos="3960"/>
                              </w:tabs>
                              <w:spacing w:line="240" w:lineRule="auto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9F012E">
                              <w:rPr>
                                <w:i w:val="0"/>
                                <w:szCs w:val="16"/>
                              </w:rPr>
                              <w:t>A.</w:t>
                            </w:r>
                            <w:r w:rsidRPr="009F012E">
                              <w:rPr>
                                <w:i w:val="0"/>
                                <w:szCs w:val="16"/>
                              </w:rPr>
                              <w:tab/>
                              <w:t xml:space="preserve">Select </w:t>
                            </w:r>
                            <w:r w:rsidRPr="009F012E">
                              <w:rPr>
                                <w:i w:val="0"/>
                                <w:szCs w:val="16"/>
                                <w:u w:val="single"/>
                              </w:rPr>
                              <w:t>one</w:t>
                            </w:r>
                            <w:r w:rsidRPr="009F012E">
                              <w:rPr>
                                <w:i w:val="0"/>
                                <w:szCs w:val="16"/>
                              </w:rPr>
                              <w:t xml:space="preserve"> preferred date:</w:t>
                            </w:r>
                          </w:p>
                          <w:p w:rsidR="004E1DD9" w:rsidRDefault="004E1DD9" w:rsidP="00976282">
                            <w:pPr>
                              <w:pStyle w:val="Sign-up"/>
                              <w:tabs>
                                <w:tab w:val="left" w:pos="270"/>
                                <w:tab w:val="decimal" w:pos="3960"/>
                              </w:tabs>
                              <w:spacing w:before="60"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 w:rsidRPr="003031FB">
                              <w:rPr>
                                <w:b w:val="0"/>
                                <w:i w:val="0"/>
                                <w:sz w:val="24"/>
                              </w:rPr>
                              <w:sym w:font="Wingdings" w:char="F06F"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 xml:space="preserve"> Saturday, October </w:t>
                            </w:r>
                            <w:r w:rsidR="00F57A63">
                              <w:rPr>
                                <w:b w:val="0"/>
                                <w:i w:val="0"/>
                              </w:rPr>
                              <w:t>18</w:t>
                            </w:r>
                          </w:p>
                          <w:p w:rsidR="004E1DD9" w:rsidRDefault="004E1DD9" w:rsidP="00976282">
                            <w:pPr>
                              <w:pStyle w:val="Sign-up"/>
                              <w:tabs>
                                <w:tab w:val="left" w:pos="270"/>
                                <w:tab w:val="decimal" w:pos="3960"/>
                              </w:tabs>
                              <w:spacing w:before="60"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 w:rsidRPr="003031FB">
                              <w:rPr>
                                <w:b w:val="0"/>
                                <w:i w:val="0"/>
                                <w:sz w:val="24"/>
                              </w:rPr>
                              <w:sym w:font="Wingdings" w:char="F06F"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 xml:space="preserve"> Sunday, October </w:t>
                            </w:r>
                            <w:r w:rsidR="00F57A63">
                              <w:rPr>
                                <w:b w:val="0"/>
                                <w:i w:val="0"/>
                              </w:rPr>
                              <w:t>19</w:t>
                            </w:r>
                          </w:p>
                          <w:p w:rsidR="004E1DD9" w:rsidRPr="009F012E" w:rsidRDefault="004E1DD9" w:rsidP="00D40F8F">
                            <w:pPr>
                              <w:pStyle w:val="Sign-up"/>
                              <w:tabs>
                                <w:tab w:val="left" w:pos="270"/>
                                <w:tab w:val="decimal" w:pos="3960"/>
                              </w:tabs>
                              <w:spacing w:line="240" w:lineRule="auto"/>
                              <w:rPr>
                                <w:i w:val="0"/>
                                <w:szCs w:val="16"/>
                              </w:rPr>
                            </w:pPr>
                            <w:r w:rsidRPr="009F012E">
                              <w:rPr>
                                <w:i w:val="0"/>
                                <w:szCs w:val="16"/>
                              </w:rPr>
                              <w:t xml:space="preserve">B. Choose Team </w:t>
                            </w:r>
                            <w:r w:rsidRPr="00103BC4">
                              <w:rPr>
                                <w:i w:val="0"/>
                                <w:szCs w:val="16"/>
                                <w:u w:val="single"/>
                              </w:rPr>
                              <w:t>OR</w:t>
                            </w:r>
                            <w:r w:rsidRPr="009F012E">
                              <w:rPr>
                                <w:i w:val="0"/>
                                <w:szCs w:val="16"/>
                              </w:rPr>
                              <w:t xml:space="preserve"> Individual Registration by</w:t>
                            </w:r>
                            <w:r w:rsidRPr="009F012E">
                              <w:rPr>
                                <w:i w:val="0"/>
                                <w:szCs w:val="16"/>
                              </w:rPr>
                              <w:br/>
                            </w:r>
                            <w:r w:rsidRPr="009F012E">
                              <w:rPr>
                                <w:i w:val="0"/>
                                <w:szCs w:val="16"/>
                              </w:rPr>
                              <w:tab/>
                              <w:t>marking the appropriate box below.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decimal" w:pos="4140"/>
                              </w:tabs>
                              <w:spacing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28"/>
                                <w:szCs w:val="28"/>
                              </w:rPr>
                              <w:tab/>
                            </w:r>
                            <w:r w:rsidRPr="003031FB">
                              <w:rPr>
                                <w:b w:val="0"/>
                                <w:i w:val="0"/>
                                <w:sz w:val="28"/>
                                <w:szCs w:val="28"/>
                              </w:rPr>
                              <w:sym w:font="Wingdings" w:char="F06F"/>
                            </w:r>
                            <w:r w:rsidRPr="007A4E26">
                              <w:rPr>
                                <w:i w:val="0"/>
                              </w:rPr>
                              <w:t>TEAM REGISTRATION</w:t>
                            </w:r>
                            <w:r>
                              <w:rPr>
                                <w:i w:val="0"/>
                              </w:rPr>
                              <w:tab/>
                              <w:t>$125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decimal" w:pos="4140"/>
                              </w:tabs>
                              <w:spacing w:before="60"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Team Member Names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630"/>
                                <w:tab w:val="left" w:pos="270"/>
                                <w:tab w:val="num" w:pos="450"/>
                                <w:tab w:val="decimal" w:pos="4140"/>
                              </w:tabs>
                              <w:spacing w:before="60" w:line="240" w:lineRule="auto"/>
                              <w:ind w:left="450" w:hanging="180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______________________________________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630"/>
                                <w:tab w:val="left" w:pos="270"/>
                                <w:tab w:val="num" w:pos="450"/>
                                <w:tab w:val="decimal" w:pos="4140"/>
                              </w:tabs>
                              <w:spacing w:before="60" w:line="240" w:lineRule="auto"/>
                              <w:ind w:left="450" w:hanging="180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______________________________________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630"/>
                                <w:tab w:val="left" w:pos="270"/>
                                <w:tab w:val="num" w:pos="450"/>
                                <w:tab w:val="decimal" w:pos="4140"/>
                              </w:tabs>
                              <w:spacing w:before="60" w:line="240" w:lineRule="auto"/>
                              <w:ind w:left="450" w:hanging="180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______________________________________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630"/>
                                <w:tab w:val="left" w:pos="270"/>
                                <w:tab w:val="num" w:pos="450"/>
                                <w:tab w:val="decimal" w:pos="4140"/>
                              </w:tabs>
                              <w:spacing w:before="60" w:line="240" w:lineRule="auto"/>
                              <w:ind w:left="450" w:hanging="180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______________________________________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630"/>
                                <w:tab w:val="left" w:pos="270"/>
                                <w:tab w:val="num" w:pos="450"/>
                                <w:tab w:val="decimal" w:pos="4140"/>
                              </w:tabs>
                              <w:spacing w:before="60" w:line="240" w:lineRule="auto"/>
                              <w:ind w:left="450" w:hanging="180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______________________________________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</w:tabs>
                              <w:spacing w:before="60"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Team Captain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left" w:pos="900"/>
                              </w:tabs>
                              <w:spacing w:before="60"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Address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_________________________________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left" w:pos="900"/>
                                <w:tab w:val="decimal" w:pos="4140"/>
                              </w:tabs>
                              <w:spacing w:before="60"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_________________________________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left" w:pos="900"/>
                                <w:tab w:val="decimal" w:pos="4140"/>
                              </w:tabs>
                              <w:spacing w:before="60"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Phone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_________________________________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left" w:pos="900"/>
                              </w:tabs>
                              <w:spacing w:before="60"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Email address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decimal" w:pos="4140"/>
                              </w:tabs>
                              <w:spacing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28"/>
                                <w:szCs w:val="28"/>
                              </w:rPr>
                              <w:tab/>
                            </w:r>
                            <w:r w:rsidRPr="003031FB">
                              <w:rPr>
                                <w:b w:val="0"/>
                                <w:i w:val="0"/>
                                <w:sz w:val="28"/>
                                <w:szCs w:val="28"/>
                              </w:rPr>
                              <w:sym w:font="Wingdings" w:char="F06F"/>
                            </w:r>
                            <w:r>
                              <w:rPr>
                                <w:i w:val="0"/>
                              </w:rPr>
                              <w:t>INDIVIDUAL</w:t>
                            </w:r>
                            <w:r w:rsidRPr="007A4E26">
                              <w:rPr>
                                <w:i w:val="0"/>
                              </w:rPr>
                              <w:t xml:space="preserve"> REGISTRATION</w:t>
                            </w:r>
                            <w:r>
                              <w:rPr>
                                <w:i w:val="0"/>
                              </w:rPr>
                              <w:tab/>
                              <w:t>$25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left" w:pos="900"/>
                                <w:tab w:val="decimal" w:pos="4140"/>
                              </w:tabs>
                              <w:spacing w:before="60"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Name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_________________________________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left" w:pos="900"/>
                                <w:tab w:val="decimal" w:pos="4140"/>
                              </w:tabs>
                              <w:spacing w:before="60"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Address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_________________________________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left" w:pos="900"/>
                                <w:tab w:val="decimal" w:pos="4140"/>
                              </w:tabs>
                              <w:spacing w:before="60"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_________________________________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left" w:pos="900"/>
                                <w:tab w:val="decimal" w:pos="4140"/>
                              </w:tabs>
                              <w:spacing w:before="60"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Phone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_________________________________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left" w:pos="900"/>
                              </w:tabs>
                              <w:spacing w:before="60"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Email address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numPr>
                                <w:ilvl w:val="0"/>
                                <w:numId w:val="22"/>
                              </w:numPr>
                              <w:tabs>
                                <w:tab w:val="clear" w:pos="360"/>
                                <w:tab w:val="left" w:pos="270"/>
                                <w:tab w:val="num" w:pos="900"/>
                                <w:tab w:val="decimal" w:pos="4140"/>
                              </w:tabs>
                              <w:spacing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 xml:space="preserve">I am a </w:t>
                            </w:r>
                            <w:r w:rsidRPr="001401FE">
                              <w:rPr>
                                <w:i w:val="0"/>
                              </w:rPr>
                              <w:t>BREAST CANCER SURVIVOR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 xml:space="preserve"> 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left" w:pos="900"/>
                                <w:tab w:val="decimal" w:pos="4140"/>
                              </w:tabs>
                              <w:spacing w:line="240" w:lineRule="auto"/>
                              <w:ind w:left="270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Name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_________________________________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decimal" w:pos="4140"/>
                              </w:tabs>
                              <w:spacing w:line="240" w:lineRule="auto"/>
                              <w:rPr>
                                <w:b w:val="0"/>
                                <w:i w:val="0"/>
                              </w:rPr>
                            </w:pPr>
                            <w:r w:rsidRPr="003031FB">
                              <w:rPr>
                                <w:b w:val="0"/>
                                <w:i w:val="0"/>
                                <w:sz w:val="28"/>
                                <w:szCs w:val="28"/>
                              </w:rPr>
                              <w:sym w:font="Wingdings" w:char="F06F"/>
                            </w:r>
                            <w:r w:rsidRPr="00976282">
                              <w:rPr>
                                <w:i w:val="0"/>
                              </w:rPr>
                              <w:t>LANE SPONSOR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 w:rsidRPr="00976282">
                              <w:rPr>
                                <w:i w:val="0"/>
                              </w:rPr>
                              <w:t>$100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decimal" w:pos="4140"/>
                              </w:tabs>
                              <w:spacing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_________________________________________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decimal" w:pos="4140"/>
                              </w:tabs>
                              <w:spacing w:line="240" w:lineRule="auto"/>
                              <w:ind w:left="360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Contact name/phone</w:t>
                            </w:r>
                          </w:p>
                          <w:p w:rsidR="004E1DD9" w:rsidRPr="00976282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decimal" w:pos="4140"/>
                              </w:tabs>
                              <w:spacing w:line="240" w:lineRule="auto"/>
                              <w:rPr>
                                <w:b w:val="0"/>
                                <w:i w:val="0"/>
                              </w:rPr>
                            </w:pPr>
                            <w:r w:rsidRPr="003031FB">
                              <w:rPr>
                                <w:b w:val="0"/>
                                <w:i w:val="0"/>
                                <w:sz w:val="28"/>
                                <w:szCs w:val="28"/>
                              </w:rPr>
                              <w:sym w:font="Wingdings" w:char="F06F"/>
                            </w:r>
                            <w:r w:rsidRPr="00976282">
                              <w:rPr>
                                <w:i w:val="0"/>
                              </w:rPr>
                              <w:t>CORPORATE SPONSOR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 w:rsidRPr="00976282">
                              <w:rPr>
                                <w:i w:val="0"/>
                              </w:rPr>
                              <w:t>$225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decimal" w:pos="4140"/>
                              </w:tabs>
                              <w:spacing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_________________________________________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decimal" w:pos="4140"/>
                              </w:tabs>
                              <w:spacing w:line="240" w:lineRule="auto"/>
                              <w:ind w:left="360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Contact name/phone</w:t>
                            </w:r>
                          </w:p>
                          <w:p w:rsidR="004E1DD9" w:rsidRPr="00E661DF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decimal" w:pos="4140"/>
                              </w:tabs>
                              <w:spacing w:line="240" w:lineRule="auto"/>
                              <w:rPr>
                                <w:b w:val="0"/>
                                <w:i w:val="0"/>
                              </w:rPr>
                            </w:pPr>
                            <w:r w:rsidRPr="003031FB">
                              <w:rPr>
                                <w:b w:val="0"/>
                                <w:i w:val="0"/>
                                <w:sz w:val="28"/>
                                <w:szCs w:val="28"/>
                              </w:rPr>
                              <w:sym w:font="Wingdings" w:char="F06F"/>
                            </w:r>
                            <w:r w:rsidRPr="00976282">
                              <w:rPr>
                                <w:i w:val="0"/>
                              </w:rPr>
                              <w:t>PRIZE SPONSOR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decimal" w:pos="4140"/>
                              </w:tabs>
                              <w:spacing w:line="240" w:lineRule="auto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_________________________________________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decimal" w:pos="4140"/>
                              </w:tabs>
                              <w:spacing w:line="240" w:lineRule="auto"/>
                              <w:ind w:left="360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Contact name/phone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decimal" w:pos="4140"/>
                              </w:tabs>
                              <w:spacing w:line="240" w:lineRule="auto"/>
                              <w:rPr>
                                <w:b w:val="0"/>
                                <w:i w:val="0"/>
                              </w:rPr>
                            </w:pPr>
                            <w:r w:rsidRPr="003031FB">
                              <w:rPr>
                                <w:b w:val="0"/>
                                <w:i w:val="0"/>
                                <w:sz w:val="28"/>
                                <w:szCs w:val="28"/>
                              </w:rPr>
                              <w:sym w:font="Wingdings" w:char="F06F"/>
                            </w:r>
                            <w:r w:rsidRPr="00976282">
                              <w:rPr>
                                <w:i w:val="0"/>
                              </w:rPr>
                              <w:t>PLACARD SPONSOR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 xml:space="preserve">Each </w:t>
                            </w:r>
                            <w:r w:rsidRPr="00976282">
                              <w:rPr>
                                <w:i w:val="0"/>
                              </w:rPr>
                              <w:t>$10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decimal" w:pos="4140"/>
                              </w:tabs>
                              <w:spacing w:before="60" w:line="240" w:lineRule="auto"/>
                              <w:ind w:left="360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In memory of (name) _________________________</w:t>
                            </w:r>
                          </w:p>
                          <w:p w:rsidR="004E1DD9" w:rsidRDefault="004E1DD9" w:rsidP="00B21B46">
                            <w:pPr>
                              <w:pStyle w:val="Sign-up"/>
                              <w:tabs>
                                <w:tab w:val="left" w:pos="270"/>
                                <w:tab w:val="decimal" w:pos="4140"/>
                              </w:tabs>
                              <w:spacing w:before="60" w:line="240" w:lineRule="auto"/>
                              <w:ind w:left="360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In support of (name)  _________________________</w:t>
                            </w:r>
                          </w:p>
                          <w:p w:rsidR="004E1DD9" w:rsidRDefault="004E1DD9" w:rsidP="00C86328">
                            <w:pPr>
                              <w:pStyle w:val="Sign-up"/>
                              <w:tabs>
                                <w:tab w:val="left" w:pos="270"/>
                                <w:tab w:val="decimal" w:pos="4140"/>
                              </w:tabs>
                              <w:spacing w:line="240" w:lineRule="auto"/>
                              <w:rPr>
                                <w:b w:val="0"/>
                                <w:i w:val="0"/>
                              </w:rPr>
                            </w:pPr>
                            <w:r w:rsidRPr="003031FB">
                              <w:rPr>
                                <w:b w:val="0"/>
                                <w:i w:val="0"/>
                                <w:sz w:val="28"/>
                                <w:szCs w:val="28"/>
                              </w:rPr>
                              <w:sym w:font="Wingdings" w:char="F06F"/>
                            </w:r>
                            <w:r w:rsidRPr="00B8302D">
                              <w:rPr>
                                <w:i w:val="0"/>
                                <w:szCs w:val="16"/>
                              </w:rPr>
                              <w:t>DONATION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$_________________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42" type="#_x0000_t202" style="position:absolute;margin-left:544.05pt;margin-top:9.2pt;width:225pt;height:51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/mMsgIAALQ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" filled="f" stroked="f">
                <v:textbox inset="0,0,0,0">
                  <w:txbxContent>
                    <w:p w:rsidR="004E1DD9" w:rsidRPr="00C86328" w:rsidRDefault="004E1DD9" w:rsidP="00DD1AB2">
                      <w:pPr>
                        <w:jc w:val="center"/>
                        <w:rPr>
                          <w:rFonts w:ascii="Pristina" w:hAnsi="Pristina"/>
                          <w:b/>
                          <w:i/>
                          <w:color w:val="D9259D"/>
                          <w:spacing w:val="30"/>
                          <w:sz w:val="40"/>
                          <w:szCs w:val="40"/>
                        </w:rPr>
                      </w:pPr>
                      <w:r w:rsidRPr="00C86328">
                        <w:rPr>
                          <w:rFonts w:ascii="Pristina" w:hAnsi="Pristina"/>
                          <w:b/>
                          <w:i/>
                          <w:color w:val="D9259D"/>
                          <w:spacing w:val="30"/>
                          <w:sz w:val="40"/>
                          <w:szCs w:val="40"/>
                        </w:rPr>
                        <w:t>Sign-up Form</w:t>
                      </w:r>
                    </w:p>
                    <w:p w:rsidR="004E1DD9" w:rsidRPr="009F012E" w:rsidRDefault="004E1DD9" w:rsidP="007A4DC8">
                      <w:pPr>
                        <w:pStyle w:val="Sign-up"/>
                        <w:tabs>
                          <w:tab w:val="left" w:pos="270"/>
                          <w:tab w:val="decimal" w:pos="3960"/>
                        </w:tabs>
                        <w:spacing w:line="240" w:lineRule="auto"/>
                        <w:jc w:val="center"/>
                        <w:rPr>
                          <w:i w:val="0"/>
                          <w:spacing w:val="30"/>
                          <w:szCs w:val="16"/>
                        </w:rPr>
                      </w:pPr>
                      <w:r w:rsidRPr="009F012E">
                        <w:rPr>
                          <w:i w:val="0"/>
                          <w:spacing w:val="30"/>
                          <w:szCs w:val="16"/>
                        </w:rPr>
                        <w:t>BOWLER REGISTRATION</w:t>
                      </w:r>
                    </w:p>
                    <w:p w:rsidR="004E1DD9" w:rsidRPr="00EC5A8C" w:rsidRDefault="004E1DD9" w:rsidP="00976282">
                      <w:pPr>
                        <w:pStyle w:val="Sign-up"/>
                        <w:tabs>
                          <w:tab w:val="left" w:pos="270"/>
                          <w:tab w:val="decimal" w:pos="3960"/>
                        </w:tabs>
                        <w:spacing w:line="240" w:lineRule="auto"/>
                        <w:rPr>
                          <w:i w:val="0"/>
                          <w:sz w:val="18"/>
                          <w:szCs w:val="18"/>
                        </w:rPr>
                      </w:pPr>
                      <w:r w:rsidRPr="009F012E">
                        <w:rPr>
                          <w:i w:val="0"/>
                          <w:szCs w:val="16"/>
                        </w:rPr>
                        <w:t>A.</w:t>
                      </w:r>
                      <w:r w:rsidRPr="009F012E">
                        <w:rPr>
                          <w:i w:val="0"/>
                          <w:szCs w:val="16"/>
                        </w:rPr>
                        <w:tab/>
                        <w:t xml:space="preserve">Select </w:t>
                      </w:r>
                      <w:r w:rsidRPr="009F012E">
                        <w:rPr>
                          <w:i w:val="0"/>
                          <w:szCs w:val="16"/>
                          <w:u w:val="single"/>
                        </w:rPr>
                        <w:t>one</w:t>
                      </w:r>
                      <w:r w:rsidRPr="009F012E">
                        <w:rPr>
                          <w:i w:val="0"/>
                          <w:szCs w:val="16"/>
                        </w:rPr>
                        <w:t xml:space="preserve"> preferred date:</w:t>
                      </w:r>
                    </w:p>
                    <w:p w:rsidR="004E1DD9" w:rsidRDefault="004E1DD9" w:rsidP="00976282">
                      <w:pPr>
                        <w:pStyle w:val="Sign-up"/>
                        <w:tabs>
                          <w:tab w:val="left" w:pos="270"/>
                          <w:tab w:val="decimal" w:pos="3960"/>
                        </w:tabs>
                        <w:spacing w:before="60"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ab/>
                      </w:r>
                      <w:r w:rsidRPr="003031FB">
                        <w:rPr>
                          <w:b w:val="0"/>
                          <w:i w:val="0"/>
                          <w:sz w:val="24"/>
                        </w:rPr>
                        <w:sym w:font="Wingdings" w:char="F06F"/>
                      </w:r>
                      <w:r>
                        <w:rPr>
                          <w:b w:val="0"/>
                          <w:i w:val="0"/>
                        </w:rPr>
                        <w:t xml:space="preserve"> Saturday, October </w:t>
                      </w:r>
                      <w:r w:rsidR="00F57A63">
                        <w:rPr>
                          <w:b w:val="0"/>
                          <w:i w:val="0"/>
                        </w:rPr>
                        <w:t>18</w:t>
                      </w:r>
                    </w:p>
                    <w:p w:rsidR="004E1DD9" w:rsidRDefault="004E1DD9" w:rsidP="00976282">
                      <w:pPr>
                        <w:pStyle w:val="Sign-up"/>
                        <w:tabs>
                          <w:tab w:val="left" w:pos="270"/>
                          <w:tab w:val="decimal" w:pos="3960"/>
                        </w:tabs>
                        <w:spacing w:before="60"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ab/>
                      </w:r>
                      <w:r w:rsidRPr="003031FB">
                        <w:rPr>
                          <w:b w:val="0"/>
                          <w:i w:val="0"/>
                          <w:sz w:val="24"/>
                        </w:rPr>
                        <w:sym w:font="Wingdings" w:char="F06F"/>
                      </w:r>
                      <w:r>
                        <w:rPr>
                          <w:b w:val="0"/>
                          <w:i w:val="0"/>
                        </w:rPr>
                        <w:t xml:space="preserve"> Sunday, October </w:t>
                      </w:r>
                      <w:r w:rsidR="00F57A63">
                        <w:rPr>
                          <w:b w:val="0"/>
                          <w:i w:val="0"/>
                        </w:rPr>
                        <w:t>19</w:t>
                      </w:r>
                    </w:p>
                    <w:p w:rsidR="004E1DD9" w:rsidRPr="009F012E" w:rsidRDefault="004E1DD9" w:rsidP="00D40F8F">
                      <w:pPr>
                        <w:pStyle w:val="Sign-up"/>
                        <w:tabs>
                          <w:tab w:val="left" w:pos="270"/>
                          <w:tab w:val="decimal" w:pos="3960"/>
                        </w:tabs>
                        <w:spacing w:line="240" w:lineRule="auto"/>
                        <w:rPr>
                          <w:i w:val="0"/>
                          <w:szCs w:val="16"/>
                        </w:rPr>
                      </w:pPr>
                      <w:r w:rsidRPr="009F012E">
                        <w:rPr>
                          <w:i w:val="0"/>
                          <w:szCs w:val="16"/>
                        </w:rPr>
                        <w:t xml:space="preserve">B. Choose Team </w:t>
                      </w:r>
                      <w:r w:rsidRPr="00103BC4">
                        <w:rPr>
                          <w:i w:val="0"/>
                          <w:szCs w:val="16"/>
                          <w:u w:val="single"/>
                        </w:rPr>
                        <w:t>OR</w:t>
                      </w:r>
                      <w:r w:rsidRPr="009F012E">
                        <w:rPr>
                          <w:i w:val="0"/>
                          <w:szCs w:val="16"/>
                        </w:rPr>
                        <w:t xml:space="preserve"> Individual Registration by</w:t>
                      </w:r>
                      <w:r w:rsidRPr="009F012E">
                        <w:rPr>
                          <w:i w:val="0"/>
                          <w:szCs w:val="16"/>
                        </w:rPr>
                        <w:br/>
                      </w:r>
                      <w:r w:rsidRPr="009F012E">
                        <w:rPr>
                          <w:i w:val="0"/>
                          <w:szCs w:val="16"/>
                        </w:rPr>
                        <w:tab/>
                        <w:t>marking the appropriate box below.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decimal" w:pos="4140"/>
                        </w:tabs>
                        <w:spacing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  <w:sz w:val="28"/>
                          <w:szCs w:val="28"/>
                        </w:rPr>
                        <w:tab/>
                      </w:r>
                      <w:r w:rsidRPr="003031FB">
                        <w:rPr>
                          <w:b w:val="0"/>
                          <w:i w:val="0"/>
                          <w:sz w:val="28"/>
                          <w:szCs w:val="28"/>
                        </w:rPr>
                        <w:sym w:font="Wingdings" w:char="F06F"/>
                      </w:r>
                      <w:r w:rsidRPr="007A4E26">
                        <w:rPr>
                          <w:i w:val="0"/>
                        </w:rPr>
                        <w:t>TEAM REGISTRATION</w:t>
                      </w:r>
                      <w:r>
                        <w:rPr>
                          <w:i w:val="0"/>
                        </w:rPr>
                        <w:tab/>
                        <w:t>$125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decimal" w:pos="4140"/>
                        </w:tabs>
                        <w:spacing w:before="60"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ab/>
                        <w:t>Team Member Names</w:t>
                      </w:r>
                    </w:p>
                    <w:p w:rsidR="004E1DD9" w:rsidRDefault="004E1DD9" w:rsidP="00B21B46">
                      <w:pPr>
                        <w:pStyle w:val="Sign-up"/>
                        <w:numPr>
                          <w:ilvl w:val="0"/>
                          <w:numId w:val="6"/>
                        </w:numPr>
                        <w:tabs>
                          <w:tab w:val="clear" w:pos="630"/>
                          <w:tab w:val="left" w:pos="270"/>
                          <w:tab w:val="num" w:pos="450"/>
                          <w:tab w:val="decimal" w:pos="4140"/>
                        </w:tabs>
                        <w:spacing w:before="60" w:line="240" w:lineRule="auto"/>
                        <w:ind w:left="450" w:hanging="180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______________________________________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numPr>
                          <w:ilvl w:val="0"/>
                          <w:numId w:val="6"/>
                        </w:numPr>
                        <w:tabs>
                          <w:tab w:val="clear" w:pos="630"/>
                          <w:tab w:val="left" w:pos="270"/>
                          <w:tab w:val="num" w:pos="450"/>
                          <w:tab w:val="decimal" w:pos="4140"/>
                        </w:tabs>
                        <w:spacing w:before="60" w:line="240" w:lineRule="auto"/>
                        <w:ind w:left="450" w:hanging="180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______________________________________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numPr>
                          <w:ilvl w:val="0"/>
                          <w:numId w:val="6"/>
                        </w:numPr>
                        <w:tabs>
                          <w:tab w:val="clear" w:pos="630"/>
                          <w:tab w:val="left" w:pos="270"/>
                          <w:tab w:val="num" w:pos="450"/>
                          <w:tab w:val="decimal" w:pos="4140"/>
                        </w:tabs>
                        <w:spacing w:before="60" w:line="240" w:lineRule="auto"/>
                        <w:ind w:left="450" w:hanging="180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______________________________________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numPr>
                          <w:ilvl w:val="0"/>
                          <w:numId w:val="6"/>
                        </w:numPr>
                        <w:tabs>
                          <w:tab w:val="clear" w:pos="630"/>
                          <w:tab w:val="left" w:pos="270"/>
                          <w:tab w:val="num" w:pos="450"/>
                          <w:tab w:val="decimal" w:pos="4140"/>
                        </w:tabs>
                        <w:spacing w:before="60" w:line="240" w:lineRule="auto"/>
                        <w:ind w:left="450" w:hanging="180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______________________________________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numPr>
                          <w:ilvl w:val="0"/>
                          <w:numId w:val="6"/>
                        </w:numPr>
                        <w:tabs>
                          <w:tab w:val="clear" w:pos="630"/>
                          <w:tab w:val="left" w:pos="270"/>
                          <w:tab w:val="num" w:pos="450"/>
                          <w:tab w:val="decimal" w:pos="4140"/>
                        </w:tabs>
                        <w:spacing w:before="60" w:line="240" w:lineRule="auto"/>
                        <w:ind w:left="450" w:hanging="180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______________________________________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</w:tabs>
                        <w:spacing w:before="60"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ab/>
                        <w:t>Team Captain</w:t>
                      </w:r>
                      <w:r>
                        <w:rPr>
                          <w:b w:val="0"/>
                          <w:i w:val="0"/>
                        </w:rPr>
                        <w:tab/>
                        <w:t>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left" w:pos="900"/>
                        </w:tabs>
                        <w:spacing w:before="60"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ab/>
                        <w:t>Address</w:t>
                      </w:r>
                      <w:r>
                        <w:rPr>
                          <w:b w:val="0"/>
                          <w:i w:val="0"/>
                        </w:rPr>
                        <w:tab/>
                        <w:t>_________________________________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left" w:pos="900"/>
                          <w:tab w:val="decimal" w:pos="4140"/>
                        </w:tabs>
                        <w:spacing w:before="60"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tab/>
                        <w:t>_________________________________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left" w:pos="900"/>
                          <w:tab w:val="decimal" w:pos="4140"/>
                        </w:tabs>
                        <w:spacing w:before="60"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ab/>
                        <w:t>Phone</w:t>
                      </w:r>
                      <w:r>
                        <w:rPr>
                          <w:b w:val="0"/>
                          <w:i w:val="0"/>
                        </w:rPr>
                        <w:tab/>
                        <w:t>_________________________________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left" w:pos="900"/>
                        </w:tabs>
                        <w:spacing w:before="60"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ab/>
                        <w:t>Email address</w:t>
                      </w:r>
                      <w:r>
                        <w:rPr>
                          <w:b w:val="0"/>
                          <w:i w:val="0"/>
                        </w:rPr>
                        <w:tab/>
                        <w:t>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decimal" w:pos="4140"/>
                        </w:tabs>
                        <w:spacing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  <w:sz w:val="28"/>
                          <w:szCs w:val="28"/>
                        </w:rPr>
                        <w:tab/>
                      </w:r>
                      <w:r w:rsidRPr="003031FB">
                        <w:rPr>
                          <w:b w:val="0"/>
                          <w:i w:val="0"/>
                          <w:sz w:val="28"/>
                          <w:szCs w:val="28"/>
                        </w:rPr>
                        <w:sym w:font="Wingdings" w:char="F06F"/>
                      </w:r>
                      <w:r>
                        <w:rPr>
                          <w:i w:val="0"/>
                        </w:rPr>
                        <w:t>INDIVIDUAL</w:t>
                      </w:r>
                      <w:r w:rsidRPr="007A4E26">
                        <w:rPr>
                          <w:i w:val="0"/>
                        </w:rPr>
                        <w:t xml:space="preserve"> REGISTRATION</w:t>
                      </w:r>
                      <w:r>
                        <w:rPr>
                          <w:i w:val="0"/>
                        </w:rPr>
                        <w:tab/>
                        <w:t>$25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left" w:pos="900"/>
                          <w:tab w:val="decimal" w:pos="4140"/>
                        </w:tabs>
                        <w:spacing w:before="60"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ab/>
                        <w:t>Name</w:t>
                      </w:r>
                      <w:r>
                        <w:rPr>
                          <w:b w:val="0"/>
                          <w:i w:val="0"/>
                        </w:rPr>
                        <w:tab/>
                        <w:t>_________________________________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left" w:pos="900"/>
                          <w:tab w:val="decimal" w:pos="4140"/>
                        </w:tabs>
                        <w:spacing w:before="60"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ab/>
                        <w:t>Address</w:t>
                      </w:r>
                      <w:r>
                        <w:rPr>
                          <w:b w:val="0"/>
                          <w:i w:val="0"/>
                        </w:rPr>
                        <w:tab/>
                        <w:t>_________________________________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left" w:pos="900"/>
                          <w:tab w:val="decimal" w:pos="4140"/>
                        </w:tabs>
                        <w:spacing w:before="60"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tab/>
                        <w:t>_________________________________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left" w:pos="900"/>
                          <w:tab w:val="decimal" w:pos="4140"/>
                        </w:tabs>
                        <w:spacing w:before="60"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ab/>
                        <w:t>Phone</w:t>
                      </w:r>
                      <w:r>
                        <w:rPr>
                          <w:b w:val="0"/>
                          <w:i w:val="0"/>
                        </w:rPr>
                        <w:tab/>
                        <w:t>_________________________________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left" w:pos="900"/>
                        </w:tabs>
                        <w:spacing w:before="60"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ab/>
                        <w:t>Email address</w:t>
                      </w:r>
                      <w:r>
                        <w:rPr>
                          <w:b w:val="0"/>
                          <w:i w:val="0"/>
                        </w:rPr>
                        <w:tab/>
                        <w:t>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numPr>
                          <w:ilvl w:val="0"/>
                          <w:numId w:val="22"/>
                        </w:numPr>
                        <w:tabs>
                          <w:tab w:val="clear" w:pos="360"/>
                          <w:tab w:val="left" w:pos="270"/>
                          <w:tab w:val="num" w:pos="900"/>
                          <w:tab w:val="decimal" w:pos="4140"/>
                        </w:tabs>
                        <w:spacing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 xml:space="preserve">I am a </w:t>
                      </w:r>
                      <w:r w:rsidRPr="001401FE">
                        <w:rPr>
                          <w:i w:val="0"/>
                        </w:rPr>
                        <w:t>BREAST CANCER SURVIVOR</w:t>
                      </w:r>
                      <w:r>
                        <w:rPr>
                          <w:b w:val="0"/>
                          <w:i w:val="0"/>
                        </w:rPr>
                        <w:t xml:space="preserve"> 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left" w:pos="900"/>
                          <w:tab w:val="decimal" w:pos="4140"/>
                        </w:tabs>
                        <w:spacing w:line="240" w:lineRule="auto"/>
                        <w:ind w:left="270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Name</w:t>
                      </w:r>
                      <w:r>
                        <w:rPr>
                          <w:b w:val="0"/>
                          <w:i w:val="0"/>
                        </w:rPr>
                        <w:tab/>
                        <w:t>_________________________________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decimal" w:pos="4140"/>
                        </w:tabs>
                        <w:spacing w:line="240" w:lineRule="auto"/>
                        <w:rPr>
                          <w:b w:val="0"/>
                          <w:i w:val="0"/>
                        </w:rPr>
                      </w:pPr>
                      <w:r w:rsidRPr="003031FB">
                        <w:rPr>
                          <w:b w:val="0"/>
                          <w:i w:val="0"/>
                          <w:sz w:val="28"/>
                          <w:szCs w:val="28"/>
                        </w:rPr>
                        <w:sym w:font="Wingdings" w:char="F06F"/>
                      </w:r>
                      <w:r w:rsidRPr="00976282">
                        <w:rPr>
                          <w:i w:val="0"/>
                        </w:rPr>
                        <w:t>LANE SPONSOR</w:t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 w:rsidRPr="00976282">
                        <w:rPr>
                          <w:i w:val="0"/>
                        </w:rPr>
                        <w:t>$100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decimal" w:pos="4140"/>
                        </w:tabs>
                        <w:spacing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ab/>
                        <w:t>_________________________________________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decimal" w:pos="4140"/>
                        </w:tabs>
                        <w:spacing w:line="240" w:lineRule="auto"/>
                        <w:ind w:left="360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Contact name/phone</w:t>
                      </w:r>
                    </w:p>
                    <w:p w:rsidR="004E1DD9" w:rsidRPr="00976282" w:rsidRDefault="004E1DD9" w:rsidP="00B21B46">
                      <w:pPr>
                        <w:pStyle w:val="Sign-up"/>
                        <w:tabs>
                          <w:tab w:val="left" w:pos="270"/>
                          <w:tab w:val="decimal" w:pos="4140"/>
                        </w:tabs>
                        <w:spacing w:line="240" w:lineRule="auto"/>
                        <w:rPr>
                          <w:b w:val="0"/>
                          <w:i w:val="0"/>
                        </w:rPr>
                      </w:pPr>
                      <w:r w:rsidRPr="003031FB">
                        <w:rPr>
                          <w:b w:val="0"/>
                          <w:i w:val="0"/>
                          <w:sz w:val="28"/>
                          <w:szCs w:val="28"/>
                        </w:rPr>
                        <w:sym w:font="Wingdings" w:char="F06F"/>
                      </w:r>
                      <w:r w:rsidRPr="00976282">
                        <w:rPr>
                          <w:i w:val="0"/>
                        </w:rPr>
                        <w:t>CORPORATE SPONSOR</w:t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 w:rsidRPr="00976282">
                        <w:rPr>
                          <w:i w:val="0"/>
                        </w:rPr>
                        <w:t>$225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decimal" w:pos="4140"/>
                        </w:tabs>
                        <w:spacing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ab/>
                        <w:t>_________________________________________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decimal" w:pos="4140"/>
                        </w:tabs>
                        <w:spacing w:line="240" w:lineRule="auto"/>
                        <w:ind w:left="360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Contact name/phone</w:t>
                      </w:r>
                    </w:p>
                    <w:p w:rsidR="004E1DD9" w:rsidRPr="00E661DF" w:rsidRDefault="004E1DD9" w:rsidP="00B21B46">
                      <w:pPr>
                        <w:pStyle w:val="Sign-up"/>
                        <w:tabs>
                          <w:tab w:val="left" w:pos="270"/>
                          <w:tab w:val="decimal" w:pos="4140"/>
                        </w:tabs>
                        <w:spacing w:line="240" w:lineRule="auto"/>
                        <w:rPr>
                          <w:b w:val="0"/>
                          <w:i w:val="0"/>
                        </w:rPr>
                      </w:pPr>
                      <w:r w:rsidRPr="003031FB">
                        <w:rPr>
                          <w:b w:val="0"/>
                          <w:i w:val="0"/>
                          <w:sz w:val="28"/>
                          <w:szCs w:val="28"/>
                        </w:rPr>
                        <w:sym w:font="Wingdings" w:char="F06F"/>
                      </w:r>
                      <w:r w:rsidRPr="00976282">
                        <w:rPr>
                          <w:i w:val="0"/>
                        </w:rPr>
                        <w:t>PRIZE SPONSOR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decimal" w:pos="4140"/>
                        </w:tabs>
                        <w:spacing w:line="240" w:lineRule="auto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ab/>
                        <w:t>_________________________________________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decimal" w:pos="4140"/>
                        </w:tabs>
                        <w:spacing w:line="240" w:lineRule="auto"/>
                        <w:ind w:left="360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Contact name/phone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decimal" w:pos="4140"/>
                        </w:tabs>
                        <w:spacing w:line="240" w:lineRule="auto"/>
                        <w:rPr>
                          <w:b w:val="0"/>
                          <w:i w:val="0"/>
                        </w:rPr>
                      </w:pPr>
                      <w:r w:rsidRPr="003031FB">
                        <w:rPr>
                          <w:b w:val="0"/>
                          <w:i w:val="0"/>
                          <w:sz w:val="28"/>
                          <w:szCs w:val="28"/>
                        </w:rPr>
                        <w:sym w:font="Wingdings" w:char="F06F"/>
                      </w:r>
                      <w:r w:rsidRPr="00976282">
                        <w:rPr>
                          <w:i w:val="0"/>
                        </w:rPr>
                        <w:t>PLACARD SPONSOR</w:t>
                      </w:r>
                      <w:r>
                        <w:rPr>
                          <w:b w:val="0"/>
                          <w:i w:val="0"/>
                        </w:rPr>
                        <w:tab/>
                        <w:t xml:space="preserve">Each </w:t>
                      </w:r>
                      <w:r w:rsidRPr="00976282">
                        <w:rPr>
                          <w:i w:val="0"/>
                        </w:rPr>
                        <w:t>$10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decimal" w:pos="4140"/>
                        </w:tabs>
                        <w:spacing w:before="60" w:line="240" w:lineRule="auto"/>
                        <w:ind w:left="360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In memory of (name) _________________________</w:t>
                      </w:r>
                    </w:p>
                    <w:p w:rsidR="004E1DD9" w:rsidRDefault="004E1DD9" w:rsidP="00B21B46">
                      <w:pPr>
                        <w:pStyle w:val="Sign-up"/>
                        <w:tabs>
                          <w:tab w:val="left" w:pos="270"/>
                          <w:tab w:val="decimal" w:pos="4140"/>
                        </w:tabs>
                        <w:spacing w:before="60" w:line="240" w:lineRule="auto"/>
                        <w:ind w:left="360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In support of (name)  _________________________</w:t>
                      </w:r>
                    </w:p>
                    <w:p w:rsidR="004E1DD9" w:rsidRDefault="004E1DD9" w:rsidP="00C86328">
                      <w:pPr>
                        <w:pStyle w:val="Sign-up"/>
                        <w:tabs>
                          <w:tab w:val="left" w:pos="270"/>
                          <w:tab w:val="decimal" w:pos="4140"/>
                        </w:tabs>
                        <w:spacing w:line="240" w:lineRule="auto"/>
                        <w:rPr>
                          <w:b w:val="0"/>
                          <w:i w:val="0"/>
                        </w:rPr>
                      </w:pPr>
                      <w:r w:rsidRPr="003031FB">
                        <w:rPr>
                          <w:b w:val="0"/>
                          <w:i w:val="0"/>
                          <w:sz w:val="28"/>
                          <w:szCs w:val="28"/>
                        </w:rPr>
                        <w:sym w:font="Wingdings" w:char="F06F"/>
                      </w:r>
                      <w:r w:rsidRPr="00B8302D">
                        <w:rPr>
                          <w:i w:val="0"/>
                          <w:szCs w:val="16"/>
                        </w:rPr>
                        <w:t>DONATION</w:t>
                      </w:r>
                      <w:r>
                        <w:rPr>
                          <w:b w:val="0"/>
                          <w:i w:val="0"/>
                        </w:rPr>
                        <w:tab/>
                        <w:t>$_________________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C7BFD" w:rsidSect="00AC0EA2">
      <w:pgSz w:w="15840" w:h="12240" w:orient="landscape"/>
      <w:pgMar w:top="1800" w:right="720" w:bottom="180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A85" w:rsidRDefault="00495A85">
      <w:r>
        <w:separator/>
      </w:r>
    </w:p>
  </w:endnote>
  <w:endnote w:type="continuationSeparator" w:id="0">
    <w:p w:rsidR="00495A85" w:rsidRDefault="0049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stina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Harrington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A85" w:rsidRDefault="00495A85">
      <w:r>
        <w:separator/>
      </w:r>
    </w:p>
  </w:footnote>
  <w:footnote w:type="continuationSeparator" w:id="0">
    <w:p w:rsidR="00495A85" w:rsidRDefault="00495A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5.55pt;height:141.3pt" o:bullet="t">
        <v:imagedata r:id="rId1" o:title="MCj03936260000[1]"/>
      </v:shape>
    </w:pict>
  </w:numPicBullet>
  <w:abstractNum w:abstractNumId="0">
    <w:nsid w:val="022E59B7"/>
    <w:multiLevelType w:val="multilevel"/>
    <w:tmpl w:val="11DED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E80147"/>
    <w:multiLevelType w:val="hybridMultilevel"/>
    <w:tmpl w:val="5A6EC174"/>
    <w:lvl w:ilvl="0" w:tplc="EC1208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E73C2B"/>
    <w:multiLevelType w:val="multilevel"/>
    <w:tmpl w:val="11DED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5194632"/>
    <w:multiLevelType w:val="hybridMultilevel"/>
    <w:tmpl w:val="5D1439AC"/>
    <w:lvl w:ilvl="0" w:tplc="EC1208A6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4">
    <w:nsid w:val="061922C2"/>
    <w:multiLevelType w:val="multilevel"/>
    <w:tmpl w:val="5A6EC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C8449F"/>
    <w:multiLevelType w:val="hybridMultilevel"/>
    <w:tmpl w:val="A262F0D8"/>
    <w:lvl w:ilvl="0" w:tplc="67F69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971728B"/>
    <w:multiLevelType w:val="hybridMultilevel"/>
    <w:tmpl w:val="F8B62B0E"/>
    <w:lvl w:ilvl="0" w:tplc="0409000F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7">
    <w:nsid w:val="0F240E87"/>
    <w:multiLevelType w:val="multilevel"/>
    <w:tmpl w:val="53EA9DA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AF4B98"/>
    <w:multiLevelType w:val="multilevel"/>
    <w:tmpl w:val="11DED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1ED5A47"/>
    <w:multiLevelType w:val="hybridMultilevel"/>
    <w:tmpl w:val="546C04B4"/>
    <w:lvl w:ilvl="0" w:tplc="EC1208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4C46784"/>
    <w:multiLevelType w:val="multilevel"/>
    <w:tmpl w:val="197856FE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5DF3347"/>
    <w:multiLevelType w:val="multilevel"/>
    <w:tmpl w:val="539E5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82F7EE5"/>
    <w:multiLevelType w:val="hybridMultilevel"/>
    <w:tmpl w:val="B0C403AA"/>
    <w:lvl w:ilvl="0" w:tplc="7B0A9D3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D9259D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8AF2BB5"/>
    <w:multiLevelType w:val="hybridMultilevel"/>
    <w:tmpl w:val="AD9023E0"/>
    <w:lvl w:ilvl="0" w:tplc="C5027296">
      <w:start w:val="5"/>
      <w:numFmt w:val="bullet"/>
      <w:lvlText w:val="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F512E1A"/>
    <w:multiLevelType w:val="multilevel"/>
    <w:tmpl w:val="11DED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56E2587"/>
    <w:multiLevelType w:val="hybridMultilevel"/>
    <w:tmpl w:val="1DBCF96C"/>
    <w:lvl w:ilvl="0" w:tplc="E0D0231A">
      <w:start w:val="47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6860ABE"/>
    <w:multiLevelType w:val="multilevel"/>
    <w:tmpl w:val="11DED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28DA6F90"/>
    <w:multiLevelType w:val="hybridMultilevel"/>
    <w:tmpl w:val="539E53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0E3A65"/>
    <w:multiLevelType w:val="multilevel"/>
    <w:tmpl w:val="F2C8829E"/>
    <w:lvl w:ilvl="0">
      <w:start w:val="1"/>
      <w:numFmt w:val="bullet"/>
      <w:lvlText w:val=""/>
      <w:lvlPicBulletId w:val="0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9">
    <w:nsid w:val="2D4433EF"/>
    <w:multiLevelType w:val="hybridMultilevel"/>
    <w:tmpl w:val="11DED03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741773A"/>
    <w:multiLevelType w:val="hybridMultilevel"/>
    <w:tmpl w:val="F2C8829E"/>
    <w:lvl w:ilvl="0" w:tplc="6CE060C8">
      <w:start w:val="1"/>
      <w:numFmt w:val="bullet"/>
      <w:lvlText w:val=""/>
      <w:lvlPicBulletId w:val="0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1">
    <w:nsid w:val="473328C7"/>
    <w:multiLevelType w:val="multilevel"/>
    <w:tmpl w:val="53EA9DA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0B15932"/>
    <w:multiLevelType w:val="hybridMultilevel"/>
    <w:tmpl w:val="197856FE"/>
    <w:lvl w:ilvl="0" w:tplc="67F69E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6CC21D4"/>
    <w:multiLevelType w:val="hybridMultilevel"/>
    <w:tmpl w:val="E7B259F2"/>
    <w:lvl w:ilvl="0" w:tplc="129AE22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5FA622DF"/>
    <w:multiLevelType w:val="hybridMultilevel"/>
    <w:tmpl w:val="D930BE8C"/>
    <w:lvl w:ilvl="0" w:tplc="67F69E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17D3491"/>
    <w:multiLevelType w:val="multilevel"/>
    <w:tmpl w:val="E7B259F2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66772629"/>
    <w:multiLevelType w:val="hybridMultilevel"/>
    <w:tmpl w:val="5E94AA94"/>
    <w:lvl w:ilvl="0" w:tplc="67F69E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6A4413D5"/>
    <w:multiLevelType w:val="multilevel"/>
    <w:tmpl w:val="11DED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75464D62"/>
    <w:multiLevelType w:val="hybridMultilevel"/>
    <w:tmpl w:val="FD704A12"/>
    <w:lvl w:ilvl="0" w:tplc="67F69E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6376BBD"/>
    <w:multiLevelType w:val="hybridMultilevel"/>
    <w:tmpl w:val="53EA9DAC"/>
    <w:lvl w:ilvl="0" w:tplc="67F69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29"/>
  </w:num>
  <w:num w:numId="4">
    <w:abstractNumId w:val="20"/>
  </w:num>
  <w:num w:numId="5">
    <w:abstractNumId w:val="19"/>
  </w:num>
  <w:num w:numId="6">
    <w:abstractNumId w:val="6"/>
  </w:num>
  <w:num w:numId="7">
    <w:abstractNumId w:val="13"/>
  </w:num>
  <w:num w:numId="8">
    <w:abstractNumId w:val="27"/>
  </w:num>
  <w:num w:numId="9">
    <w:abstractNumId w:val="0"/>
  </w:num>
  <w:num w:numId="10">
    <w:abstractNumId w:val="21"/>
  </w:num>
  <w:num w:numId="11">
    <w:abstractNumId w:val="5"/>
  </w:num>
  <w:num w:numId="12">
    <w:abstractNumId w:val="8"/>
  </w:num>
  <w:num w:numId="13">
    <w:abstractNumId w:val="23"/>
  </w:num>
  <w:num w:numId="14">
    <w:abstractNumId w:val="16"/>
  </w:num>
  <w:num w:numId="15">
    <w:abstractNumId w:val="24"/>
  </w:num>
  <w:num w:numId="16">
    <w:abstractNumId w:val="2"/>
  </w:num>
  <w:num w:numId="17">
    <w:abstractNumId w:val="28"/>
  </w:num>
  <w:num w:numId="18">
    <w:abstractNumId w:val="14"/>
  </w:num>
  <w:num w:numId="19">
    <w:abstractNumId w:val="22"/>
  </w:num>
  <w:num w:numId="20">
    <w:abstractNumId w:val="25"/>
  </w:num>
  <w:num w:numId="21">
    <w:abstractNumId w:val="26"/>
  </w:num>
  <w:num w:numId="22">
    <w:abstractNumId w:val="15"/>
  </w:num>
  <w:num w:numId="23">
    <w:abstractNumId w:val="7"/>
  </w:num>
  <w:num w:numId="24">
    <w:abstractNumId w:val="1"/>
  </w:num>
  <w:num w:numId="25">
    <w:abstractNumId w:val="18"/>
  </w:num>
  <w:num w:numId="26">
    <w:abstractNumId w:val="3"/>
  </w:num>
  <w:num w:numId="27">
    <w:abstractNumId w:val="10"/>
  </w:num>
  <w:num w:numId="28">
    <w:abstractNumId w:val="9"/>
  </w:num>
  <w:num w:numId="29">
    <w:abstractNumId w:val="4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d9259d,#ed25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33E"/>
    <w:rsid w:val="000051D6"/>
    <w:rsid w:val="00030B62"/>
    <w:rsid w:val="00037787"/>
    <w:rsid w:val="00051566"/>
    <w:rsid w:val="000736B6"/>
    <w:rsid w:val="0009515E"/>
    <w:rsid w:val="00095DB4"/>
    <w:rsid w:val="000C2D9A"/>
    <w:rsid w:val="000D1FAC"/>
    <w:rsid w:val="000D2DDA"/>
    <w:rsid w:val="000D317D"/>
    <w:rsid w:val="000E0B79"/>
    <w:rsid w:val="000E3A6A"/>
    <w:rsid w:val="000E64C0"/>
    <w:rsid w:val="000F197B"/>
    <w:rsid w:val="00103BC4"/>
    <w:rsid w:val="00105928"/>
    <w:rsid w:val="00107778"/>
    <w:rsid w:val="00113AAB"/>
    <w:rsid w:val="00117566"/>
    <w:rsid w:val="00133011"/>
    <w:rsid w:val="001401FE"/>
    <w:rsid w:val="00141AE6"/>
    <w:rsid w:val="001668D3"/>
    <w:rsid w:val="001676E3"/>
    <w:rsid w:val="00184FEE"/>
    <w:rsid w:val="001A1849"/>
    <w:rsid w:val="001B0A62"/>
    <w:rsid w:val="001B11B8"/>
    <w:rsid w:val="001B7F40"/>
    <w:rsid w:val="001C382A"/>
    <w:rsid w:val="001D0948"/>
    <w:rsid w:val="001E4A56"/>
    <w:rsid w:val="001E4BC7"/>
    <w:rsid w:val="00244F2E"/>
    <w:rsid w:val="00255054"/>
    <w:rsid w:val="002559FA"/>
    <w:rsid w:val="002740ED"/>
    <w:rsid w:val="0027792C"/>
    <w:rsid w:val="00280067"/>
    <w:rsid w:val="002811FA"/>
    <w:rsid w:val="00283942"/>
    <w:rsid w:val="002A0A7E"/>
    <w:rsid w:val="002A2E1B"/>
    <w:rsid w:val="002B3525"/>
    <w:rsid w:val="002B474B"/>
    <w:rsid w:val="002D031E"/>
    <w:rsid w:val="002D42C0"/>
    <w:rsid w:val="002D4630"/>
    <w:rsid w:val="002E40E7"/>
    <w:rsid w:val="002F55F9"/>
    <w:rsid w:val="002F5EF7"/>
    <w:rsid w:val="003031FB"/>
    <w:rsid w:val="00313862"/>
    <w:rsid w:val="00316978"/>
    <w:rsid w:val="00323B6D"/>
    <w:rsid w:val="00332425"/>
    <w:rsid w:val="00335A79"/>
    <w:rsid w:val="00351B8F"/>
    <w:rsid w:val="0036104B"/>
    <w:rsid w:val="00361A72"/>
    <w:rsid w:val="00363247"/>
    <w:rsid w:val="003869C2"/>
    <w:rsid w:val="003A3181"/>
    <w:rsid w:val="003B36A1"/>
    <w:rsid w:val="003C444B"/>
    <w:rsid w:val="003D2216"/>
    <w:rsid w:val="003E2827"/>
    <w:rsid w:val="003E7CAF"/>
    <w:rsid w:val="00405157"/>
    <w:rsid w:val="00430F81"/>
    <w:rsid w:val="00450013"/>
    <w:rsid w:val="00472D2B"/>
    <w:rsid w:val="004875DD"/>
    <w:rsid w:val="00492534"/>
    <w:rsid w:val="00495A85"/>
    <w:rsid w:val="004A7A6A"/>
    <w:rsid w:val="004B7E8E"/>
    <w:rsid w:val="004D114D"/>
    <w:rsid w:val="004E1DD9"/>
    <w:rsid w:val="004E2725"/>
    <w:rsid w:val="004E44D2"/>
    <w:rsid w:val="004F0924"/>
    <w:rsid w:val="004F4EA3"/>
    <w:rsid w:val="00526A19"/>
    <w:rsid w:val="00532098"/>
    <w:rsid w:val="0053378B"/>
    <w:rsid w:val="00533E95"/>
    <w:rsid w:val="00547C02"/>
    <w:rsid w:val="00550445"/>
    <w:rsid w:val="005541CB"/>
    <w:rsid w:val="0055570A"/>
    <w:rsid w:val="00560543"/>
    <w:rsid w:val="005606C4"/>
    <w:rsid w:val="005711C7"/>
    <w:rsid w:val="00591191"/>
    <w:rsid w:val="005A5AE0"/>
    <w:rsid w:val="005B056B"/>
    <w:rsid w:val="005C37C0"/>
    <w:rsid w:val="005C560C"/>
    <w:rsid w:val="005C56FE"/>
    <w:rsid w:val="005D6116"/>
    <w:rsid w:val="005F269A"/>
    <w:rsid w:val="005F32C8"/>
    <w:rsid w:val="00612B76"/>
    <w:rsid w:val="00613C9A"/>
    <w:rsid w:val="00614035"/>
    <w:rsid w:val="00621258"/>
    <w:rsid w:val="006245B1"/>
    <w:rsid w:val="00627CAA"/>
    <w:rsid w:val="0064097B"/>
    <w:rsid w:val="00673D9C"/>
    <w:rsid w:val="00677434"/>
    <w:rsid w:val="00691E25"/>
    <w:rsid w:val="00692487"/>
    <w:rsid w:val="006A135E"/>
    <w:rsid w:val="006B3462"/>
    <w:rsid w:val="006B6E14"/>
    <w:rsid w:val="006B7CAB"/>
    <w:rsid w:val="006C29CA"/>
    <w:rsid w:val="006C3931"/>
    <w:rsid w:val="006C5464"/>
    <w:rsid w:val="006D3711"/>
    <w:rsid w:val="006D67C9"/>
    <w:rsid w:val="006E1EC1"/>
    <w:rsid w:val="006E7097"/>
    <w:rsid w:val="0071549E"/>
    <w:rsid w:val="0073065F"/>
    <w:rsid w:val="00732365"/>
    <w:rsid w:val="00743828"/>
    <w:rsid w:val="00753FFB"/>
    <w:rsid w:val="00756C84"/>
    <w:rsid w:val="007663E6"/>
    <w:rsid w:val="007859C6"/>
    <w:rsid w:val="00790FB7"/>
    <w:rsid w:val="007941A5"/>
    <w:rsid w:val="007951E9"/>
    <w:rsid w:val="007A4DC8"/>
    <w:rsid w:val="007A4E26"/>
    <w:rsid w:val="007D143D"/>
    <w:rsid w:val="007D3609"/>
    <w:rsid w:val="007F3D8B"/>
    <w:rsid w:val="00806096"/>
    <w:rsid w:val="008375C1"/>
    <w:rsid w:val="0086097E"/>
    <w:rsid w:val="00864D78"/>
    <w:rsid w:val="0087538E"/>
    <w:rsid w:val="00891D84"/>
    <w:rsid w:val="008967C0"/>
    <w:rsid w:val="008A6C13"/>
    <w:rsid w:val="008B3CCF"/>
    <w:rsid w:val="008C437C"/>
    <w:rsid w:val="008F4ABA"/>
    <w:rsid w:val="00927626"/>
    <w:rsid w:val="00931339"/>
    <w:rsid w:val="00934DE5"/>
    <w:rsid w:val="0093704E"/>
    <w:rsid w:val="00937DAC"/>
    <w:rsid w:val="00945D82"/>
    <w:rsid w:val="00952FF6"/>
    <w:rsid w:val="00954D28"/>
    <w:rsid w:val="00956369"/>
    <w:rsid w:val="009564CF"/>
    <w:rsid w:val="00963B26"/>
    <w:rsid w:val="009715EF"/>
    <w:rsid w:val="00971B43"/>
    <w:rsid w:val="00972266"/>
    <w:rsid w:val="00976282"/>
    <w:rsid w:val="00985A44"/>
    <w:rsid w:val="009A4458"/>
    <w:rsid w:val="009B13E3"/>
    <w:rsid w:val="009D2C5F"/>
    <w:rsid w:val="009D3ADA"/>
    <w:rsid w:val="009E2267"/>
    <w:rsid w:val="009E2D16"/>
    <w:rsid w:val="009E75CE"/>
    <w:rsid w:val="009E7DAC"/>
    <w:rsid w:val="009F012E"/>
    <w:rsid w:val="00A2307F"/>
    <w:rsid w:val="00A2333E"/>
    <w:rsid w:val="00A42E27"/>
    <w:rsid w:val="00A46A65"/>
    <w:rsid w:val="00A51249"/>
    <w:rsid w:val="00A62F21"/>
    <w:rsid w:val="00A6379D"/>
    <w:rsid w:val="00A8266E"/>
    <w:rsid w:val="00A90327"/>
    <w:rsid w:val="00A92952"/>
    <w:rsid w:val="00AC0EA2"/>
    <w:rsid w:val="00AC2C8B"/>
    <w:rsid w:val="00AC5970"/>
    <w:rsid w:val="00AC7BFD"/>
    <w:rsid w:val="00AE092B"/>
    <w:rsid w:val="00AF3749"/>
    <w:rsid w:val="00B00CAB"/>
    <w:rsid w:val="00B02BFA"/>
    <w:rsid w:val="00B10E3E"/>
    <w:rsid w:val="00B1628C"/>
    <w:rsid w:val="00B20358"/>
    <w:rsid w:val="00B21B46"/>
    <w:rsid w:val="00B4215C"/>
    <w:rsid w:val="00B45239"/>
    <w:rsid w:val="00B46784"/>
    <w:rsid w:val="00B77D25"/>
    <w:rsid w:val="00B8302D"/>
    <w:rsid w:val="00BA3AFE"/>
    <w:rsid w:val="00BB1C1C"/>
    <w:rsid w:val="00BB3A4D"/>
    <w:rsid w:val="00BC67D6"/>
    <w:rsid w:val="00BD6ECC"/>
    <w:rsid w:val="00C0295B"/>
    <w:rsid w:val="00C11B39"/>
    <w:rsid w:val="00C55C0C"/>
    <w:rsid w:val="00C6270F"/>
    <w:rsid w:val="00C74866"/>
    <w:rsid w:val="00C84EF3"/>
    <w:rsid w:val="00C86328"/>
    <w:rsid w:val="00C92686"/>
    <w:rsid w:val="00CA508C"/>
    <w:rsid w:val="00CA68F1"/>
    <w:rsid w:val="00CA7F4C"/>
    <w:rsid w:val="00CC4F7B"/>
    <w:rsid w:val="00CC6E4A"/>
    <w:rsid w:val="00CE170B"/>
    <w:rsid w:val="00CE52B2"/>
    <w:rsid w:val="00D0061B"/>
    <w:rsid w:val="00D17A74"/>
    <w:rsid w:val="00D20972"/>
    <w:rsid w:val="00D27BBA"/>
    <w:rsid w:val="00D337A9"/>
    <w:rsid w:val="00D40F8F"/>
    <w:rsid w:val="00D41A88"/>
    <w:rsid w:val="00D469E7"/>
    <w:rsid w:val="00D56095"/>
    <w:rsid w:val="00D62A9C"/>
    <w:rsid w:val="00D71C0A"/>
    <w:rsid w:val="00D7630E"/>
    <w:rsid w:val="00D90CB2"/>
    <w:rsid w:val="00DA63DE"/>
    <w:rsid w:val="00DB5B0B"/>
    <w:rsid w:val="00DC0CEB"/>
    <w:rsid w:val="00DC1270"/>
    <w:rsid w:val="00DD1AB2"/>
    <w:rsid w:val="00DD6258"/>
    <w:rsid w:val="00DE42E5"/>
    <w:rsid w:val="00E001B5"/>
    <w:rsid w:val="00E12FF8"/>
    <w:rsid w:val="00E21D67"/>
    <w:rsid w:val="00E22CE9"/>
    <w:rsid w:val="00E232E6"/>
    <w:rsid w:val="00E246D6"/>
    <w:rsid w:val="00E262FB"/>
    <w:rsid w:val="00E309AB"/>
    <w:rsid w:val="00E374B2"/>
    <w:rsid w:val="00E408D7"/>
    <w:rsid w:val="00E42B6E"/>
    <w:rsid w:val="00E43D4F"/>
    <w:rsid w:val="00E43E12"/>
    <w:rsid w:val="00E53FC9"/>
    <w:rsid w:val="00E55A9F"/>
    <w:rsid w:val="00E661DF"/>
    <w:rsid w:val="00E665F2"/>
    <w:rsid w:val="00E77104"/>
    <w:rsid w:val="00E964C1"/>
    <w:rsid w:val="00E97EC8"/>
    <w:rsid w:val="00EB118E"/>
    <w:rsid w:val="00EB4CE9"/>
    <w:rsid w:val="00EC21A2"/>
    <w:rsid w:val="00EC5293"/>
    <w:rsid w:val="00EC5A8C"/>
    <w:rsid w:val="00EE1875"/>
    <w:rsid w:val="00EE28B3"/>
    <w:rsid w:val="00EF1B08"/>
    <w:rsid w:val="00EF3B87"/>
    <w:rsid w:val="00EF6FE8"/>
    <w:rsid w:val="00F006F4"/>
    <w:rsid w:val="00F05138"/>
    <w:rsid w:val="00F20B86"/>
    <w:rsid w:val="00F21C52"/>
    <w:rsid w:val="00F411D8"/>
    <w:rsid w:val="00F43413"/>
    <w:rsid w:val="00F44BDF"/>
    <w:rsid w:val="00F57A63"/>
    <w:rsid w:val="00F73FEC"/>
    <w:rsid w:val="00F778F4"/>
    <w:rsid w:val="00F872DF"/>
    <w:rsid w:val="00FB055B"/>
    <w:rsid w:val="00FC07B5"/>
    <w:rsid w:val="00FD3844"/>
    <w:rsid w:val="00FF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ersonName"/>
  <w:shapeDefaults>
    <o:shapedefaults v:ext="edit" spidmax="2049">
      <o:colormru v:ext="edit" colors="#d9259d,#ed259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411D8"/>
    <w:rPr>
      <w:rFonts w:ascii="Trebuchet MS" w:hAnsi="Trebuchet MS"/>
      <w:sz w:val="24"/>
      <w:szCs w:val="24"/>
    </w:rPr>
  </w:style>
  <w:style w:type="paragraph" w:styleId="Heading1">
    <w:name w:val="heading 1"/>
    <w:basedOn w:val="Normal"/>
    <w:next w:val="Normal"/>
    <w:qFormat/>
    <w:rsid w:val="00450013"/>
    <w:pPr>
      <w:keepNext/>
      <w:outlineLvl w:val="0"/>
    </w:pPr>
    <w:rPr>
      <w:rFonts w:eastAsia="Times New Roman"/>
      <w:b/>
      <w:color w:val="993300"/>
      <w:sz w:val="44"/>
      <w:szCs w:val="44"/>
    </w:rPr>
  </w:style>
  <w:style w:type="paragraph" w:styleId="Heading2">
    <w:name w:val="heading 2"/>
    <w:basedOn w:val="Heading1"/>
    <w:next w:val="Normal"/>
    <w:qFormat/>
    <w:rsid w:val="00F20B86"/>
    <w:pPr>
      <w:jc w:val="both"/>
      <w:outlineLvl w:val="1"/>
    </w:pPr>
    <w:rPr>
      <w:color w:val="auto"/>
      <w:sz w:val="40"/>
      <w:szCs w:val="40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omic Sans MS" w:hAnsi="Comic Sans MS"/>
      <w:color w:val="4517C5"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Comic Sans MS" w:hAnsi="Comic Sans MS"/>
      <w:color w:val="003300"/>
      <w:sz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color w:val="0033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869C2"/>
    <w:pPr>
      <w:tabs>
        <w:tab w:val="center" w:pos="4320"/>
        <w:tab w:val="right" w:pos="8640"/>
      </w:tabs>
    </w:pPr>
  </w:style>
  <w:style w:type="paragraph" w:customStyle="1" w:styleId="Address2">
    <w:name w:val="Address 2"/>
    <w:basedOn w:val="Normal"/>
    <w:pPr>
      <w:spacing w:line="280" w:lineRule="atLeast"/>
    </w:pPr>
    <w:rPr>
      <w:rFonts w:eastAsia="Times New Roman"/>
      <w:b/>
      <w:caps/>
      <w:sz w:val="20"/>
    </w:rPr>
  </w:style>
  <w:style w:type="paragraph" w:customStyle="1" w:styleId="Address1">
    <w:name w:val="Address 1"/>
    <w:basedOn w:val="Normal"/>
    <w:pPr>
      <w:spacing w:line="240" w:lineRule="atLeast"/>
    </w:pPr>
    <w:rPr>
      <w:rFonts w:eastAsia="Times New Roman"/>
      <w:sz w:val="20"/>
    </w:rPr>
  </w:style>
  <w:style w:type="paragraph" w:customStyle="1" w:styleId="AddressCorrection">
    <w:name w:val="Address Correction"/>
    <w:basedOn w:val="Normal"/>
    <w:pPr>
      <w:spacing w:before="120"/>
    </w:pPr>
    <w:rPr>
      <w:rFonts w:eastAsia="Times New Roman"/>
      <w:i/>
      <w:sz w:val="16"/>
    </w:rPr>
  </w:style>
  <w:style w:type="paragraph" w:customStyle="1" w:styleId="OrgInfo">
    <w:name w:val="Org Info"/>
    <w:basedOn w:val="Normal"/>
    <w:pPr>
      <w:spacing w:line="200" w:lineRule="atLeast"/>
    </w:pPr>
    <w:rPr>
      <w:rFonts w:eastAsia="Times New Roman"/>
      <w:sz w:val="16"/>
    </w:rPr>
  </w:style>
  <w:style w:type="paragraph" w:customStyle="1" w:styleId="PanelHeader">
    <w:name w:val="Panel Header"/>
    <w:basedOn w:val="Heading1"/>
    <w:rsid w:val="00316978"/>
    <w:pPr>
      <w:spacing w:after="120"/>
    </w:pPr>
    <w:rPr>
      <w:color w:val="003300"/>
      <w:sz w:val="28"/>
    </w:rPr>
  </w:style>
  <w:style w:type="paragraph" w:customStyle="1" w:styleId="Sign-up">
    <w:name w:val="Sign-up"/>
    <w:basedOn w:val="Normal"/>
    <w:pPr>
      <w:spacing w:line="220" w:lineRule="atLeast"/>
    </w:pPr>
    <w:rPr>
      <w:rFonts w:eastAsia="Times New Roman"/>
      <w:b/>
      <w:i/>
      <w:sz w:val="16"/>
    </w:rPr>
  </w:style>
  <w:style w:type="paragraph" w:customStyle="1" w:styleId="Event">
    <w:name w:val="Event"/>
    <w:basedOn w:val="Normal"/>
    <w:rsid w:val="00956369"/>
    <w:pPr>
      <w:spacing w:after="120" w:line="220" w:lineRule="atLeast"/>
    </w:pPr>
    <w:rPr>
      <w:rFonts w:eastAsia="Times New Roman"/>
      <w:sz w:val="18"/>
      <w:szCs w:val="18"/>
    </w:rPr>
  </w:style>
  <w:style w:type="paragraph" w:styleId="BodyText">
    <w:name w:val="Body Text"/>
    <w:basedOn w:val="Normal"/>
    <w:pPr>
      <w:spacing w:after="120" w:line="280" w:lineRule="atLeast"/>
    </w:pPr>
    <w:rPr>
      <w:rFonts w:eastAsia="Times New Roman"/>
      <w:sz w:val="19"/>
    </w:rPr>
  </w:style>
  <w:style w:type="paragraph" w:customStyle="1" w:styleId="Contact">
    <w:name w:val="Contact"/>
    <w:basedOn w:val="Normal"/>
    <w:rPr>
      <w:rFonts w:eastAsia="Times New Roman"/>
      <w:color w:val="000000"/>
      <w:kern w:val="28"/>
      <w:sz w:val="22"/>
    </w:rPr>
  </w:style>
  <w:style w:type="paragraph" w:customStyle="1" w:styleId="Masthead">
    <w:name w:val="Masthead"/>
    <w:basedOn w:val="Heading1"/>
    <w:rsid w:val="00EE28B3"/>
    <w:pPr>
      <w:jc w:val="center"/>
    </w:pPr>
    <w:rPr>
      <w:kern w:val="28"/>
      <w:szCs w:val="48"/>
    </w:rPr>
  </w:style>
  <w:style w:type="paragraph" w:customStyle="1" w:styleId="Tagline">
    <w:name w:val="Tagline"/>
    <w:basedOn w:val="Normal"/>
    <w:rsid w:val="00EE28B3"/>
    <w:pPr>
      <w:jc w:val="right"/>
    </w:pPr>
    <w:rPr>
      <w:rFonts w:eastAsia="Times New Roman"/>
      <w:kern w:val="28"/>
      <w:sz w:val="26"/>
    </w:rPr>
  </w:style>
  <w:style w:type="paragraph" w:customStyle="1" w:styleId="Caption">
    <w:name w:val="Caption."/>
    <w:basedOn w:val="Normal"/>
    <w:rsid w:val="00F20B86"/>
    <w:pPr>
      <w:spacing w:line="200" w:lineRule="atLeast"/>
      <w:jc w:val="center"/>
    </w:pPr>
    <w:rPr>
      <w:rFonts w:eastAsia="Times New Roman"/>
      <w:i/>
      <w:kern w:val="28"/>
      <w:sz w:val="16"/>
      <w:szCs w:val="16"/>
    </w:rPr>
  </w:style>
  <w:style w:type="paragraph" w:customStyle="1" w:styleId="OrgName1">
    <w:name w:val="Org Name 1"/>
    <w:basedOn w:val="Normal"/>
    <w:rPr>
      <w:rFonts w:eastAsia="Times New Roman"/>
      <w:kern w:val="28"/>
    </w:rPr>
  </w:style>
  <w:style w:type="paragraph" w:styleId="BalloonText">
    <w:name w:val="Balloon Text"/>
    <w:basedOn w:val="Normal"/>
    <w:semiHidden/>
    <w:rsid w:val="002A0A7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3C444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3C444B"/>
    <w:rPr>
      <w:rFonts w:ascii="Trebuchet MS" w:hAnsi="Trebuchet MS"/>
      <w:sz w:val="24"/>
      <w:szCs w:val="24"/>
    </w:rPr>
  </w:style>
  <w:style w:type="character" w:styleId="Hyperlink">
    <w:name w:val="Hyperlink"/>
    <w:rsid w:val="004E1D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411D8"/>
    <w:rPr>
      <w:rFonts w:ascii="Trebuchet MS" w:hAnsi="Trebuchet MS"/>
      <w:sz w:val="24"/>
      <w:szCs w:val="24"/>
    </w:rPr>
  </w:style>
  <w:style w:type="paragraph" w:styleId="Heading1">
    <w:name w:val="heading 1"/>
    <w:basedOn w:val="Normal"/>
    <w:next w:val="Normal"/>
    <w:qFormat/>
    <w:rsid w:val="00450013"/>
    <w:pPr>
      <w:keepNext/>
      <w:outlineLvl w:val="0"/>
    </w:pPr>
    <w:rPr>
      <w:rFonts w:eastAsia="Times New Roman"/>
      <w:b/>
      <w:color w:val="993300"/>
      <w:sz w:val="44"/>
      <w:szCs w:val="44"/>
    </w:rPr>
  </w:style>
  <w:style w:type="paragraph" w:styleId="Heading2">
    <w:name w:val="heading 2"/>
    <w:basedOn w:val="Heading1"/>
    <w:next w:val="Normal"/>
    <w:qFormat/>
    <w:rsid w:val="00F20B86"/>
    <w:pPr>
      <w:jc w:val="both"/>
      <w:outlineLvl w:val="1"/>
    </w:pPr>
    <w:rPr>
      <w:color w:val="auto"/>
      <w:sz w:val="40"/>
      <w:szCs w:val="40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omic Sans MS" w:hAnsi="Comic Sans MS"/>
      <w:color w:val="4517C5"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Comic Sans MS" w:hAnsi="Comic Sans MS"/>
      <w:color w:val="003300"/>
      <w:sz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color w:val="0033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869C2"/>
    <w:pPr>
      <w:tabs>
        <w:tab w:val="center" w:pos="4320"/>
        <w:tab w:val="right" w:pos="8640"/>
      </w:tabs>
    </w:pPr>
  </w:style>
  <w:style w:type="paragraph" w:customStyle="1" w:styleId="Address2">
    <w:name w:val="Address 2"/>
    <w:basedOn w:val="Normal"/>
    <w:pPr>
      <w:spacing w:line="280" w:lineRule="atLeast"/>
    </w:pPr>
    <w:rPr>
      <w:rFonts w:eastAsia="Times New Roman"/>
      <w:b/>
      <w:caps/>
      <w:sz w:val="20"/>
    </w:rPr>
  </w:style>
  <w:style w:type="paragraph" w:customStyle="1" w:styleId="Address1">
    <w:name w:val="Address 1"/>
    <w:basedOn w:val="Normal"/>
    <w:pPr>
      <w:spacing w:line="240" w:lineRule="atLeast"/>
    </w:pPr>
    <w:rPr>
      <w:rFonts w:eastAsia="Times New Roman"/>
      <w:sz w:val="20"/>
    </w:rPr>
  </w:style>
  <w:style w:type="paragraph" w:customStyle="1" w:styleId="AddressCorrection">
    <w:name w:val="Address Correction"/>
    <w:basedOn w:val="Normal"/>
    <w:pPr>
      <w:spacing w:before="120"/>
    </w:pPr>
    <w:rPr>
      <w:rFonts w:eastAsia="Times New Roman"/>
      <w:i/>
      <w:sz w:val="16"/>
    </w:rPr>
  </w:style>
  <w:style w:type="paragraph" w:customStyle="1" w:styleId="OrgInfo">
    <w:name w:val="Org Info"/>
    <w:basedOn w:val="Normal"/>
    <w:pPr>
      <w:spacing w:line="200" w:lineRule="atLeast"/>
    </w:pPr>
    <w:rPr>
      <w:rFonts w:eastAsia="Times New Roman"/>
      <w:sz w:val="16"/>
    </w:rPr>
  </w:style>
  <w:style w:type="paragraph" w:customStyle="1" w:styleId="PanelHeader">
    <w:name w:val="Panel Header"/>
    <w:basedOn w:val="Heading1"/>
    <w:rsid w:val="00316978"/>
    <w:pPr>
      <w:spacing w:after="120"/>
    </w:pPr>
    <w:rPr>
      <w:color w:val="003300"/>
      <w:sz w:val="28"/>
    </w:rPr>
  </w:style>
  <w:style w:type="paragraph" w:customStyle="1" w:styleId="Sign-up">
    <w:name w:val="Sign-up"/>
    <w:basedOn w:val="Normal"/>
    <w:pPr>
      <w:spacing w:line="220" w:lineRule="atLeast"/>
    </w:pPr>
    <w:rPr>
      <w:rFonts w:eastAsia="Times New Roman"/>
      <w:b/>
      <w:i/>
      <w:sz w:val="16"/>
    </w:rPr>
  </w:style>
  <w:style w:type="paragraph" w:customStyle="1" w:styleId="Event">
    <w:name w:val="Event"/>
    <w:basedOn w:val="Normal"/>
    <w:rsid w:val="00956369"/>
    <w:pPr>
      <w:spacing w:after="120" w:line="220" w:lineRule="atLeast"/>
    </w:pPr>
    <w:rPr>
      <w:rFonts w:eastAsia="Times New Roman"/>
      <w:sz w:val="18"/>
      <w:szCs w:val="18"/>
    </w:rPr>
  </w:style>
  <w:style w:type="paragraph" w:styleId="BodyText">
    <w:name w:val="Body Text"/>
    <w:basedOn w:val="Normal"/>
    <w:pPr>
      <w:spacing w:after="120" w:line="280" w:lineRule="atLeast"/>
    </w:pPr>
    <w:rPr>
      <w:rFonts w:eastAsia="Times New Roman"/>
      <w:sz w:val="19"/>
    </w:rPr>
  </w:style>
  <w:style w:type="paragraph" w:customStyle="1" w:styleId="Contact">
    <w:name w:val="Contact"/>
    <w:basedOn w:val="Normal"/>
    <w:rPr>
      <w:rFonts w:eastAsia="Times New Roman"/>
      <w:color w:val="000000"/>
      <w:kern w:val="28"/>
      <w:sz w:val="22"/>
    </w:rPr>
  </w:style>
  <w:style w:type="paragraph" w:customStyle="1" w:styleId="Masthead">
    <w:name w:val="Masthead"/>
    <w:basedOn w:val="Heading1"/>
    <w:rsid w:val="00EE28B3"/>
    <w:pPr>
      <w:jc w:val="center"/>
    </w:pPr>
    <w:rPr>
      <w:kern w:val="28"/>
      <w:szCs w:val="48"/>
    </w:rPr>
  </w:style>
  <w:style w:type="paragraph" w:customStyle="1" w:styleId="Tagline">
    <w:name w:val="Tagline"/>
    <w:basedOn w:val="Normal"/>
    <w:rsid w:val="00EE28B3"/>
    <w:pPr>
      <w:jc w:val="right"/>
    </w:pPr>
    <w:rPr>
      <w:rFonts w:eastAsia="Times New Roman"/>
      <w:kern w:val="28"/>
      <w:sz w:val="26"/>
    </w:rPr>
  </w:style>
  <w:style w:type="paragraph" w:customStyle="1" w:styleId="Caption">
    <w:name w:val="Caption."/>
    <w:basedOn w:val="Normal"/>
    <w:rsid w:val="00F20B86"/>
    <w:pPr>
      <w:spacing w:line="200" w:lineRule="atLeast"/>
      <w:jc w:val="center"/>
    </w:pPr>
    <w:rPr>
      <w:rFonts w:eastAsia="Times New Roman"/>
      <w:i/>
      <w:kern w:val="28"/>
      <w:sz w:val="16"/>
      <w:szCs w:val="16"/>
    </w:rPr>
  </w:style>
  <w:style w:type="paragraph" w:customStyle="1" w:styleId="OrgName1">
    <w:name w:val="Org Name 1"/>
    <w:basedOn w:val="Normal"/>
    <w:rPr>
      <w:rFonts w:eastAsia="Times New Roman"/>
      <w:kern w:val="28"/>
    </w:rPr>
  </w:style>
  <w:style w:type="paragraph" w:styleId="BalloonText">
    <w:name w:val="Balloon Text"/>
    <w:basedOn w:val="Normal"/>
    <w:semiHidden/>
    <w:rsid w:val="002A0A7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3C444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3C444B"/>
    <w:rPr>
      <w:rFonts w:ascii="Trebuchet MS" w:hAnsi="Trebuchet MS"/>
      <w:sz w:val="24"/>
      <w:szCs w:val="24"/>
    </w:rPr>
  </w:style>
  <w:style w:type="character" w:styleId="Hyperlink">
    <w:name w:val="Hyperlink"/>
    <w:rsid w:val="004E1D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bowlingtobeatbreastcancer.com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http://www.bowlingtobeatbreastcance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Barb\LOCALS~1\Temp\TCDE8.tmp\Event%20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brochure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Microsoft Corporation</Company>
  <LinksUpToDate>false</LinksUpToDate>
  <CharactersWithSpaces>23</CharactersWithSpaces>
  <SharedDoc>false</SharedDoc>
  <HLinks>
    <vt:vector size="6" baseType="variant">
      <vt:variant>
        <vt:i4>5701655</vt:i4>
      </vt:variant>
      <vt:variant>
        <vt:i4>0</vt:i4>
      </vt:variant>
      <vt:variant>
        <vt:i4>0</vt:i4>
      </vt:variant>
      <vt:variant>
        <vt:i4>5</vt:i4>
      </vt:variant>
      <vt:variant>
        <vt:lpwstr>http://www.bowlingtobeatbreastcancer.com/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 Lucia</dc:creator>
  <cp:lastModifiedBy>Joe Flaherty</cp:lastModifiedBy>
  <cp:revision>2</cp:revision>
  <cp:lastPrinted>2012-07-13T16:02:00Z</cp:lastPrinted>
  <dcterms:created xsi:type="dcterms:W3CDTF">2014-10-04T20:57:00Z</dcterms:created>
  <dcterms:modified xsi:type="dcterms:W3CDTF">2014-10-04T20:57:00Z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TC010178201033</vt:lpwstr>
  </property>
</Properties>
</file>